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 w14:paraId="734EFD16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pPr w:leftFromText="180" w:rightFromText="180" w:horzAnchor="page" w:tblpX="3517" w:tblpY="519"/>
              <w:tblOverlap w:val="never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:rsidRPr="00A55E60" w14:paraId="01D05FDA" w14:textId="77777777" w:rsidTr="0006079A">
              <w:trPr>
                <w:trHeight w:hRule="exact" w:val="11880"/>
              </w:trPr>
              <w:tc>
                <w:tcPr>
                  <w:tcW w:w="7200" w:type="dxa"/>
                </w:tcPr>
                <w:p w14:paraId="2B792781" w14:textId="73A418B0" w:rsidR="00A6408A" w:rsidRPr="00A55E60" w:rsidRDefault="004E650C" w:rsidP="00285833">
                  <w:pPr>
                    <w:pStyle w:val="Title"/>
                    <w:spacing w:line="192" w:lineRule="auto"/>
                    <w:jc w:val="center"/>
                    <w:rPr>
                      <w:rFonts w:ascii="Eras Demi ITC" w:hAnsi="Eras Demi ITC"/>
                      <w:color w:val="007B73" w:themeColor="accent2" w:themeShade="BF"/>
                      <w:sz w:val="64"/>
                      <w:szCs w:val="64"/>
                    </w:rPr>
                  </w:pPr>
                  <w:bookmarkStart w:id="0" w:name="_GoBack"/>
                  <w:r w:rsidRPr="00A55E60">
                    <w:rPr>
                      <w:rFonts w:ascii="Eras Demi ITC" w:hAnsi="Eras Demi ITC"/>
                      <w:color w:val="007B73" w:themeColor="accent2" w:themeShade="BF"/>
                      <w:sz w:val="64"/>
                      <w:szCs w:val="64"/>
                    </w:rPr>
                    <w:t xml:space="preserve">Provider Market and </w:t>
                  </w:r>
                  <w:r w:rsidR="005435E5" w:rsidRPr="00A55E60">
                    <w:rPr>
                      <w:rFonts w:ascii="Eras Demi ITC" w:hAnsi="Eras Demi ITC"/>
                      <w:color w:val="007B73" w:themeColor="accent2" w:themeShade="BF"/>
                      <w:sz w:val="64"/>
                      <w:szCs w:val="64"/>
                    </w:rPr>
                    <w:t>showcase</w:t>
                  </w:r>
                </w:p>
                <w:p w14:paraId="61ED5102" w14:textId="523764F0" w:rsidR="00A6408A" w:rsidRPr="00A55E60" w:rsidRDefault="00973F3C" w:rsidP="006C4F92">
                  <w:pPr>
                    <w:pStyle w:val="Heading1"/>
                    <w:jc w:val="center"/>
                    <w:rPr>
                      <w:rFonts w:ascii="Lucida Sans Unicode" w:hAnsi="Lucida Sans Unicode" w:cs="Lucida Sans Unicode"/>
                      <w:color w:val="007B73" w:themeColor="accent2" w:themeShade="BF"/>
                      <w:sz w:val="64"/>
                      <w:szCs w:val="64"/>
                    </w:rPr>
                  </w:pPr>
                  <w:r w:rsidRPr="00A55E60">
                    <w:rPr>
                      <w:rFonts w:ascii="Lucida Sans Unicode" w:hAnsi="Lucida Sans Unicode" w:cs="Lucida Sans Unicode"/>
                      <w:noProof/>
                      <w:color w:val="007B73" w:themeColor="accent2" w:themeShade="BF"/>
                      <w:sz w:val="64"/>
                      <w:szCs w:val="64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1" behindDoc="0" locked="0" layoutInCell="1" allowOverlap="1" wp14:anchorId="32281D63" wp14:editId="624A8AC6">
                            <wp:simplePos x="0" y="0"/>
                            <wp:positionH relativeFrom="column">
                              <wp:posOffset>609599</wp:posOffset>
                            </wp:positionH>
                            <wp:positionV relativeFrom="paragraph">
                              <wp:posOffset>119380</wp:posOffset>
                            </wp:positionV>
                            <wp:extent cx="3343275" cy="28575"/>
                            <wp:effectExtent l="0" t="0" r="28575" b="28575"/>
                            <wp:wrapNone/>
                            <wp:docPr id="7" name="Straight Connector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343275" cy="2857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5C8A6DD9" id="Straight Connector 7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9.4pt" to="31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" strokecolor="#e6a024 [3204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="006C4F92" w:rsidRPr="00A55E60">
                    <w:rPr>
                      <w:rFonts w:ascii="Lucida Sans Unicode" w:hAnsi="Lucida Sans Unicode" w:cs="Lucida Sans Unicode"/>
                      <w:color w:val="007B73" w:themeColor="accent2" w:themeShade="BF"/>
                      <w:sz w:val="64"/>
                      <w:szCs w:val="64"/>
                    </w:rPr>
                    <w:t>C</w:t>
                  </w:r>
                  <w:r w:rsidR="004E650C" w:rsidRPr="00A55E60">
                    <w:rPr>
                      <w:rFonts w:ascii="Lucida Sans Unicode" w:hAnsi="Lucida Sans Unicode" w:cs="Lucida Sans Unicode"/>
                      <w:color w:val="007B73" w:themeColor="accent2" w:themeShade="BF"/>
                      <w:sz w:val="64"/>
                      <w:szCs w:val="64"/>
                    </w:rPr>
                    <w:t xml:space="preserve">all for </w:t>
                  </w:r>
                  <w:r w:rsidR="007D5111" w:rsidRPr="00A55E60">
                    <w:rPr>
                      <w:rFonts w:ascii="Lucida Sans Unicode" w:hAnsi="Lucida Sans Unicode" w:cs="Lucida Sans Unicode"/>
                      <w:color w:val="007B73" w:themeColor="accent2" w:themeShade="BF"/>
                      <w:sz w:val="64"/>
                      <w:szCs w:val="64"/>
                    </w:rPr>
                    <w:t>Presenters</w:t>
                  </w:r>
                </w:p>
                <w:p w14:paraId="33F63FD6" w14:textId="0DCA3351" w:rsidR="00285833" w:rsidRPr="00A55E60" w:rsidRDefault="00A961E9" w:rsidP="00514A38">
                  <w:pPr>
                    <w:pStyle w:val="Heading1"/>
                    <w:ind w:left="720"/>
                  </w:pPr>
                  <w:r w:rsidRPr="00A55E60"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2" behindDoc="0" locked="0" layoutInCell="1" allowOverlap="1" wp14:anchorId="211F653F" wp14:editId="2BAA5B73">
                            <wp:simplePos x="0" y="0"/>
                            <wp:positionH relativeFrom="column">
                              <wp:posOffset>590550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3409950" cy="0"/>
                            <wp:effectExtent l="0" t="0" r="19050" b="19050"/>
                            <wp:wrapNone/>
                            <wp:docPr id="8" name="Straight Connector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40995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9BD15A8" id="Straight Connector 8" o:spid="_x0000_s1026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pt,2pt" to="31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" strokecolor="#e6a024 [3204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  <w:p w14:paraId="6849AF10" w14:textId="6CAFEBCE" w:rsidR="00E009A2" w:rsidRPr="00A55E60" w:rsidRDefault="004E650C" w:rsidP="006C4F92">
                  <w:pPr>
                    <w:pStyle w:val="Heading1"/>
                    <w:numPr>
                      <w:ilvl w:val="0"/>
                      <w:numId w:val="1"/>
                    </w:numPr>
                  </w:pPr>
                  <w:r w:rsidRPr="00A55E60">
                    <w:t>Do you have a product/service that targets seniors?</w:t>
                  </w:r>
                </w:p>
                <w:p w14:paraId="51863DAC" w14:textId="018F74E0" w:rsidR="004E650C" w:rsidRPr="00A55E60" w:rsidRDefault="004E650C" w:rsidP="006C4F92">
                  <w:pPr>
                    <w:pStyle w:val="Heading1"/>
                    <w:numPr>
                      <w:ilvl w:val="0"/>
                      <w:numId w:val="1"/>
                    </w:numPr>
                  </w:pPr>
                  <w:r w:rsidRPr="00A55E60">
                    <w:t>Would you like to</w:t>
                  </w:r>
                  <w:r w:rsidR="00FF31F2" w:rsidRPr="00A55E60">
                    <w:t xml:space="preserve"> present</w:t>
                  </w:r>
                  <w:r w:rsidR="00323C6D" w:rsidRPr="00A55E60">
                    <w:t xml:space="preserve"> a workshop, seminar or event</w:t>
                  </w:r>
                  <w:r w:rsidR="00E67707" w:rsidRPr="00A55E60">
                    <w:t xml:space="preserve"> at senior center</w:t>
                  </w:r>
                  <w:r w:rsidR="005616EF" w:rsidRPr="00A55E60">
                    <w:t>s</w:t>
                  </w:r>
                  <w:r w:rsidR="00DE70CA" w:rsidRPr="00A55E60">
                    <w:t xml:space="preserve">, assisted living </w:t>
                  </w:r>
                  <w:r w:rsidR="002410B9" w:rsidRPr="00A55E60">
                    <w:t xml:space="preserve">or </w:t>
                  </w:r>
                  <w:r w:rsidR="002410B9">
                    <w:t>rehab</w:t>
                  </w:r>
                  <w:r w:rsidR="00DE70CA" w:rsidRPr="00A55E60">
                    <w:t xml:space="preserve"> center</w:t>
                  </w:r>
                  <w:r w:rsidR="005616EF" w:rsidRPr="00A55E60">
                    <w:t>s</w:t>
                  </w:r>
                  <w:r w:rsidRPr="00A55E60">
                    <w:t>?</w:t>
                  </w:r>
                </w:p>
                <w:p w14:paraId="2839BF78" w14:textId="16B9A640" w:rsidR="007D5111" w:rsidRPr="00A55E60" w:rsidRDefault="004E650C" w:rsidP="007D5111">
                  <w:pPr>
                    <w:pStyle w:val="Heading1"/>
                    <w:numPr>
                      <w:ilvl w:val="0"/>
                      <w:numId w:val="1"/>
                    </w:numPr>
                  </w:pPr>
                  <w:r w:rsidRPr="00A55E60">
                    <w:t xml:space="preserve">Would you like to meet </w:t>
                  </w:r>
                  <w:r w:rsidR="00DE70CA" w:rsidRPr="00A55E60">
                    <w:t xml:space="preserve">the </w:t>
                  </w:r>
                  <w:r w:rsidRPr="00A55E60">
                    <w:t xml:space="preserve">directors </w:t>
                  </w:r>
                  <w:r w:rsidR="00D47A82" w:rsidRPr="00A55E60">
                    <w:t>and</w:t>
                  </w:r>
                  <w:r w:rsidRPr="00A55E60">
                    <w:t xml:space="preserve"> program planners all </w:t>
                  </w:r>
                  <w:r w:rsidR="001C34A2" w:rsidRPr="00A55E60">
                    <w:t xml:space="preserve">in </w:t>
                  </w:r>
                  <w:r w:rsidR="00D47A82" w:rsidRPr="00A55E60">
                    <w:t>one day</w:t>
                  </w:r>
                  <w:r w:rsidRPr="00A55E60">
                    <w:t xml:space="preserve">? </w:t>
                  </w:r>
                </w:p>
                <w:p w14:paraId="331E6F9B" w14:textId="77777777" w:rsidR="00E37547" w:rsidRPr="00A55E60" w:rsidRDefault="00E37547" w:rsidP="004E650C">
                  <w:pPr>
                    <w:pStyle w:val="Heading1"/>
                    <w:rPr>
                      <w:color w:val="FF0000"/>
                      <w:sz w:val="16"/>
                      <w:szCs w:val="16"/>
                    </w:rPr>
                  </w:pPr>
                </w:p>
                <w:p w14:paraId="093B2A45" w14:textId="554D1029" w:rsidR="00285833" w:rsidRPr="00A55E60" w:rsidRDefault="001C34A2" w:rsidP="008D62CE">
                  <w:pPr>
                    <w:pStyle w:val="Heading1"/>
                    <w:jc w:val="center"/>
                    <w:rPr>
                      <w:sz w:val="32"/>
                      <w:szCs w:val="32"/>
                    </w:rPr>
                  </w:pPr>
                  <w:r w:rsidRPr="00A55E60">
                    <w:rPr>
                      <w:color w:val="FF0000"/>
                      <w:sz w:val="32"/>
                      <w:szCs w:val="32"/>
                    </w:rPr>
                    <w:t xml:space="preserve">Event to be </w:t>
                  </w:r>
                  <w:r w:rsidR="00A55E60" w:rsidRPr="00A55E60">
                    <w:rPr>
                      <w:color w:val="D91A42" w:themeColor="accent3" w:themeShade="BF"/>
                      <w:sz w:val="32"/>
                      <w:szCs w:val="32"/>
                    </w:rPr>
                    <w:t>held September</w:t>
                  </w:r>
                  <w:r w:rsidR="0034073F" w:rsidRPr="00A55E60">
                    <w:rPr>
                      <w:i/>
                      <w:color w:val="D91A42" w:themeColor="accent3" w:themeShade="BF"/>
                      <w:sz w:val="40"/>
                      <w:szCs w:val="40"/>
                    </w:rPr>
                    <w:t xml:space="preserve"> </w:t>
                  </w:r>
                  <w:r w:rsidR="0034073F" w:rsidRPr="00A55E60">
                    <w:rPr>
                      <w:i/>
                      <w:color w:val="FF0000"/>
                      <w:sz w:val="40"/>
                      <w:szCs w:val="40"/>
                    </w:rPr>
                    <w:t>2</w:t>
                  </w:r>
                  <w:r w:rsidR="00942209" w:rsidRPr="00A55E60">
                    <w:rPr>
                      <w:i/>
                      <w:color w:val="FF0000"/>
                      <w:sz w:val="40"/>
                      <w:szCs w:val="40"/>
                    </w:rPr>
                    <w:t>8</w:t>
                  </w:r>
                  <w:r w:rsidR="0034073F" w:rsidRPr="00A55E60">
                    <w:rPr>
                      <w:i/>
                      <w:color w:val="FF0000"/>
                      <w:sz w:val="40"/>
                      <w:szCs w:val="40"/>
                    </w:rPr>
                    <w:t>, 201</w:t>
                  </w:r>
                  <w:r w:rsidR="00942209" w:rsidRPr="00A55E60">
                    <w:rPr>
                      <w:i/>
                      <w:color w:val="FF0000"/>
                      <w:sz w:val="40"/>
                      <w:szCs w:val="40"/>
                    </w:rPr>
                    <w:t>8</w:t>
                  </w:r>
                </w:p>
                <w:p w14:paraId="2315B096" w14:textId="5FF3EA37" w:rsidR="007D5111" w:rsidRPr="00A55E60" w:rsidRDefault="00285833" w:rsidP="007D5111">
                  <w:pPr>
                    <w:rPr>
                      <w:i/>
                      <w:sz w:val="28"/>
                      <w:szCs w:val="28"/>
                    </w:rPr>
                  </w:pPr>
                  <w:r w:rsidRPr="00A55E60">
                    <w:rPr>
                      <w:i/>
                      <w:sz w:val="28"/>
                      <w:szCs w:val="28"/>
                    </w:rPr>
                    <w:t>Providers will present their program ideas to a group of 20+ senior center directors/planners. The directors/planners will then be able to schedule 20</w:t>
                  </w:r>
                  <w:r w:rsidR="00007F6A">
                    <w:rPr>
                      <w:i/>
                      <w:sz w:val="28"/>
                      <w:szCs w:val="28"/>
                    </w:rPr>
                    <w:t>19</w:t>
                  </w:r>
                  <w:r w:rsidRPr="00A55E60">
                    <w:rPr>
                      <w:i/>
                      <w:sz w:val="28"/>
                      <w:szCs w:val="28"/>
                    </w:rPr>
                    <w:t xml:space="preserve"> programs/events for their senior centers</w:t>
                  </w:r>
                  <w:r w:rsidR="004C491A">
                    <w:rPr>
                      <w:i/>
                      <w:sz w:val="28"/>
                      <w:szCs w:val="28"/>
                    </w:rPr>
                    <w:t>, assisted living or rehab</w:t>
                  </w:r>
                  <w:r w:rsidR="000B22FC">
                    <w:rPr>
                      <w:i/>
                      <w:sz w:val="28"/>
                      <w:szCs w:val="28"/>
                    </w:rPr>
                    <w:t xml:space="preserve"> center</w:t>
                  </w:r>
                  <w:r w:rsidRPr="00A55E60">
                    <w:rPr>
                      <w:i/>
                      <w:sz w:val="28"/>
                      <w:szCs w:val="28"/>
                    </w:rPr>
                    <w:t>. This creates opportunities for busi</w:t>
                  </w:r>
                  <w:r w:rsidR="000D61BA" w:rsidRPr="00A55E60">
                    <w:rPr>
                      <w:i/>
                      <w:sz w:val="28"/>
                      <w:szCs w:val="28"/>
                    </w:rPr>
                    <w:t>nesses to grow senior consumers and clients.</w:t>
                  </w:r>
                </w:p>
                <w:p w14:paraId="71A2D8E6" w14:textId="4A1D3177" w:rsidR="00E37547" w:rsidRPr="00E9781B" w:rsidRDefault="00E9781B" w:rsidP="00E9781B">
                  <w:pPr>
                    <w:jc w:val="center"/>
                    <w:rPr>
                      <w:b/>
                      <w:color w:val="D91A42" w:themeColor="accent3" w:themeShade="BF"/>
                      <w:sz w:val="32"/>
                      <w:szCs w:val="32"/>
                    </w:rPr>
                  </w:pPr>
                  <w:r w:rsidRPr="00E9781B">
                    <w:rPr>
                      <w:b/>
                      <w:color w:val="D91A42" w:themeColor="accent3" w:themeShade="BF"/>
                      <w:sz w:val="32"/>
                      <w:szCs w:val="32"/>
                    </w:rPr>
                    <w:t>RSVP by September 17, 2018</w:t>
                  </w:r>
                </w:p>
                <w:p w14:paraId="48E4BB14" w14:textId="081390B3" w:rsidR="007D5111" w:rsidRPr="00A55E60" w:rsidRDefault="007D5111">
                  <w:pPr>
                    <w:rPr>
                      <w:b/>
                      <w:sz w:val="32"/>
                      <w:szCs w:val="32"/>
                    </w:rPr>
                  </w:pPr>
                  <w:r w:rsidRPr="00A55E60">
                    <w:rPr>
                      <w:b/>
                      <w:sz w:val="32"/>
                      <w:szCs w:val="32"/>
                    </w:rPr>
                    <w:t>Packages:</w:t>
                  </w:r>
                </w:p>
                <w:p w14:paraId="68DC8369" w14:textId="05B51BE1" w:rsidR="007D5111" w:rsidRPr="00A55E60" w:rsidRDefault="007D5111" w:rsidP="007D5111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 w:rsidRPr="00A55E60">
                    <w:rPr>
                      <w:sz w:val="28"/>
                      <w:szCs w:val="28"/>
                    </w:rPr>
                    <w:t>$</w:t>
                  </w:r>
                  <w:r w:rsidR="005778DD" w:rsidRPr="00A55E60">
                    <w:rPr>
                      <w:sz w:val="28"/>
                      <w:szCs w:val="28"/>
                    </w:rPr>
                    <w:t>20</w:t>
                  </w:r>
                  <w:r w:rsidRPr="00A55E60">
                    <w:rPr>
                      <w:sz w:val="28"/>
                      <w:szCs w:val="28"/>
                    </w:rPr>
                    <w:t>0.00 for booth</w:t>
                  </w:r>
                  <w:r w:rsidR="00B57BEC">
                    <w:rPr>
                      <w:sz w:val="28"/>
                      <w:szCs w:val="28"/>
                    </w:rPr>
                    <w:t>,</w:t>
                  </w:r>
                  <w:r w:rsidRPr="00A55E60">
                    <w:rPr>
                      <w:sz w:val="28"/>
                      <w:szCs w:val="28"/>
                    </w:rPr>
                    <w:t xml:space="preserve"> </w:t>
                  </w:r>
                  <w:r w:rsidR="002A6709" w:rsidRPr="00A55E60">
                    <w:rPr>
                      <w:sz w:val="28"/>
                      <w:szCs w:val="28"/>
                    </w:rPr>
                    <w:t xml:space="preserve">among the </w:t>
                  </w:r>
                  <w:r w:rsidRPr="00A55E60">
                    <w:rPr>
                      <w:sz w:val="28"/>
                      <w:szCs w:val="28"/>
                    </w:rPr>
                    <w:t xml:space="preserve">first </w:t>
                  </w:r>
                  <w:r w:rsidR="002E33DD" w:rsidRPr="00A55E60">
                    <w:rPr>
                      <w:sz w:val="28"/>
                      <w:szCs w:val="28"/>
                    </w:rPr>
                    <w:t>4</w:t>
                  </w:r>
                  <w:r w:rsidRPr="00A55E60">
                    <w:rPr>
                      <w:sz w:val="28"/>
                      <w:szCs w:val="28"/>
                    </w:rPr>
                    <w:t xml:space="preserve"> presenters </w:t>
                  </w:r>
                  <w:r w:rsidR="000B22FC">
                    <w:rPr>
                      <w:sz w:val="28"/>
                      <w:szCs w:val="28"/>
                    </w:rPr>
                    <w:t>plus,</w:t>
                  </w:r>
                  <w:r w:rsidRPr="00A55E60">
                    <w:rPr>
                      <w:sz w:val="28"/>
                      <w:szCs w:val="28"/>
                    </w:rPr>
                    <w:t xml:space="preserve"> </w:t>
                  </w:r>
                  <w:r w:rsidR="00510090" w:rsidRPr="00A55E60">
                    <w:rPr>
                      <w:sz w:val="28"/>
                      <w:szCs w:val="28"/>
                    </w:rPr>
                    <w:t>two months</w:t>
                  </w:r>
                  <w:r w:rsidRPr="00A55E60">
                    <w:rPr>
                      <w:sz w:val="28"/>
                      <w:szCs w:val="28"/>
                    </w:rPr>
                    <w:t xml:space="preserve"> </w:t>
                  </w:r>
                  <w:r w:rsidR="00AB0BFF">
                    <w:rPr>
                      <w:sz w:val="28"/>
                      <w:szCs w:val="28"/>
                    </w:rPr>
                    <w:t xml:space="preserve">free </w:t>
                  </w:r>
                  <w:r w:rsidRPr="00A55E60">
                    <w:rPr>
                      <w:sz w:val="28"/>
                      <w:szCs w:val="28"/>
                    </w:rPr>
                    <w:t xml:space="preserve">advertising on </w:t>
                  </w:r>
                  <w:r w:rsidR="00AB0BFF">
                    <w:rPr>
                      <w:sz w:val="28"/>
                      <w:szCs w:val="28"/>
                    </w:rPr>
                    <w:t>S</w:t>
                  </w:r>
                  <w:r w:rsidRPr="00A55E60">
                    <w:rPr>
                      <w:sz w:val="28"/>
                      <w:szCs w:val="28"/>
                    </w:rPr>
                    <w:t>enior</w:t>
                  </w:r>
                  <w:r w:rsidR="00AB0BFF">
                    <w:rPr>
                      <w:sz w:val="28"/>
                      <w:szCs w:val="28"/>
                    </w:rPr>
                    <w:t>C</w:t>
                  </w:r>
                  <w:r w:rsidRPr="00A55E60">
                    <w:rPr>
                      <w:sz w:val="28"/>
                      <w:szCs w:val="28"/>
                    </w:rPr>
                    <w:t>enter</w:t>
                  </w:r>
                  <w:r w:rsidR="00AB0BFF">
                    <w:rPr>
                      <w:sz w:val="28"/>
                      <w:szCs w:val="28"/>
                    </w:rPr>
                    <w:t>C</w:t>
                  </w:r>
                  <w:r w:rsidRPr="00A55E60">
                    <w:rPr>
                      <w:sz w:val="28"/>
                      <w:szCs w:val="28"/>
                    </w:rPr>
                    <w:t>t.org</w:t>
                  </w:r>
                  <w:r w:rsidR="000D61BA" w:rsidRPr="00A55E60">
                    <w:rPr>
                      <w:sz w:val="28"/>
                      <w:szCs w:val="28"/>
                    </w:rPr>
                    <w:t xml:space="preserve">   </w:t>
                  </w:r>
                </w:p>
                <w:p w14:paraId="1403349C" w14:textId="13C97B79" w:rsidR="007D5111" w:rsidRPr="00A55E60" w:rsidRDefault="007D5111" w:rsidP="007D5111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 w:rsidRPr="00A55E60">
                    <w:rPr>
                      <w:sz w:val="28"/>
                      <w:szCs w:val="28"/>
                    </w:rPr>
                    <w:t>$1</w:t>
                  </w:r>
                  <w:r w:rsidR="00E37547" w:rsidRPr="00A55E60">
                    <w:rPr>
                      <w:sz w:val="28"/>
                      <w:szCs w:val="28"/>
                    </w:rPr>
                    <w:t>5</w:t>
                  </w:r>
                  <w:r w:rsidRPr="00A55E60">
                    <w:rPr>
                      <w:sz w:val="28"/>
                      <w:szCs w:val="28"/>
                    </w:rPr>
                    <w:t>0.00 booth + among next 3 presentations</w:t>
                  </w:r>
                </w:p>
                <w:p w14:paraId="0EAC4499" w14:textId="39A2110E" w:rsidR="0034049E" w:rsidRPr="00A55E60" w:rsidRDefault="007D5111" w:rsidP="007D5111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A55E60">
                    <w:rPr>
                      <w:sz w:val="28"/>
                      <w:szCs w:val="28"/>
                    </w:rPr>
                    <w:t>$</w:t>
                  </w:r>
                  <w:r w:rsidR="002E33DD" w:rsidRPr="00A55E60">
                    <w:rPr>
                      <w:sz w:val="28"/>
                      <w:szCs w:val="28"/>
                    </w:rPr>
                    <w:t>100</w:t>
                  </w:r>
                  <w:r w:rsidRPr="00A55E60">
                    <w:rPr>
                      <w:sz w:val="28"/>
                      <w:szCs w:val="28"/>
                    </w:rPr>
                    <w:t xml:space="preserve">.00 booth </w:t>
                  </w:r>
                  <w:r w:rsidR="0092058A" w:rsidRPr="00A55E60">
                    <w:rPr>
                      <w:sz w:val="28"/>
                      <w:szCs w:val="28"/>
                    </w:rPr>
                    <w:t>+</w:t>
                  </w:r>
                  <w:r w:rsidRPr="00A55E60">
                    <w:rPr>
                      <w:sz w:val="28"/>
                      <w:szCs w:val="28"/>
                    </w:rPr>
                    <w:t xml:space="preserve"> random selection to present</w:t>
                  </w:r>
                </w:p>
              </w:tc>
            </w:tr>
            <w:tr w:rsidR="00A6408A" w:rsidRPr="00A55E60" w14:paraId="59FFF8E8" w14:textId="77777777" w:rsidTr="0006079A">
              <w:trPr>
                <w:trHeight w:hRule="exact" w:val="2610"/>
              </w:trPr>
              <w:tc>
                <w:tcPr>
                  <w:tcW w:w="7200" w:type="dxa"/>
                  <w:vAlign w:val="bottom"/>
                </w:tcPr>
                <w:p w14:paraId="31F9DF80" w14:textId="1535D90D" w:rsidR="00A6408A" w:rsidRPr="00A55E60" w:rsidRDefault="00973F3C">
                  <w:r w:rsidRPr="00A55E60">
                    <w:rPr>
                      <w:noProof/>
                      <w:lang w:eastAsia="en-US"/>
                    </w:rPr>
                    <w:drawing>
                      <wp:inline distT="0" distB="0" distL="0" distR="0" wp14:anchorId="4DD47A4C" wp14:editId="5823290A">
                        <wp:extent cx="3149859" cy="143573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lecturer-3[1]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9726" cy="1472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BFCD118" w14:textId="2662F0F9" w:rsidR="00A6408A" w:rsidRPr="00A55E60" w:rsidRDefault="00A6408A"/>
        </w:tc>
        <w:tc>
          <w:tcPr>
            <w:tcW w:w="144" w:type="dxa"/>
          </w:tcPr>
          <w:p w14:paraId="3CEE6660" w14:textId="77777777" w:rsidR="00A6408A" w:rsidRPr="00A55E60" w:rsidRDefault="00A6408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:rsidRPr="00A55E60" w14:paraId="7F5A9D33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007B73" w:themeFill="accent2" w:themeFillShade="BF"/>
                  <w:vAlign w:val="center"/>
                </w:tcPr>
                <w:p w14:paraId="20DA56DB" w14:textId="5FFC0525" w:rsidR="00A6408A" w:rsidRPr="00A55E60" w:rsidRDefault="000D61BA">
                  <w:pPr>
                    <w:pStyle w:val="Heading2"/>
                  </w:pPr>
                  <w:r w:rsidRPr="00A55E60">
                    <w:t>your chance</w:t>
                  </w:r>
                  <w:r w:rsidR="005435E5" w:rsidRPr="00A55E60">
                    <w:t xml:space="preserve"> to </w:t>
                  </w:r>
                  <w:r w:rsidR="00B832E7" w:rsidRPr="00A55E60">
                    <w:t>promote</w:t>
                  </w:r>
                  <w:r w:rsidRPr="00A55E60">
                    <w:t xml:space="preserve"> your program</w:t>
                  </w:r>
                  <w:r w:rsidR="00F63A71" w:rsidRPr="00A55E60">
                    <w:t xml:space="preserve"> and build your cu</w:t>
                  </w:r>
                  <w:r w:rsidR="005435E5" w:rsidRPr="00A55E60">
                    <w:t>st</w:t>
                  </w:r>
                  <w:r w:rsidR="00F63A71" w:rsidRPr="00A55E60">
                    <w:t>o</w:t>
                  </w:r>
                  <w:r w:rsidRPr="00A55E60">
                    <w:t>mer base</w:t>
                  </w:r>
                </w:p>
                <w:p w14:paraId="7342CB33" w14:textId="77777777" w:rsidR="00A6408A" w:rsidRPr="00A55E60" w:rsidRDefault="00A6408A">
                  <w:pPr>
                    <w:pStyle w:val="Line"/>
                  </w:pPr>
                </w:p>
                <w:p w14:paraId="647A53D8" w14:textId="61B12A3F" w:rsidR="00A6408A" w:rsidRPr="00A55E60" w:rsidRDefault="005435E5">
                  <w:pPr>
                    <w:pStyle w:val="Heading2"/>
                  </w:pPr>
                  <w:r w:rsidRPr="00A55E60">
                    <w:t xml:space="preserve">get in front </w:t>
                  </w:r>
                  <w:proofErr w:type="gramStart"/>
                  <w:r w:rsidRPr="00A55E60">
                    <w:t>of  directors</w:t>
                  </w:r>
                  <w:proofErr w:type="gramEnd"/>
                  <w:r w:rsidRPr="00A55E60">
                    <w:t xml:space="preserve"> and program planners</w:t>
                  </w:r>
                </w:p>
                <w:p w14:paraId="43EF6A19" w14:textId="77777777" w:rsidR="00A6408A" w:rsidRPr="00A55E60" w:rsidRDefault="00A6408A">
                  <w:pPr>
                    <w:pStyle w:val="Line"/>
                  </w:pPr>
                </w:p>
                <w:p w14:paraId="52C618BF" w14:textId="2D263EBB" w:rsidR="00A6408A" w:rsidRPr="00A55E60" w:rsidRDefault="005435E5">
                  <w:pPr>
                    <w:pStyle w:val="Heading2"/>
                  </w:pPr>
                  <w:r w:rsidRPr="00A55E60">
                    <w:t xml:space="preserve">showcase your company </w:t>
                  </w:r>
                  <w:r w:rsidR="00497A46">
                    <w:t>plus</w:t>
                  </w:r>
                  <w:r w:rsidRPr="00A55E60">
                    <w:t xml:space="preserve"> schedule events</w:t>
                  </w:r>
                </w:p>
                <w:p w14:paraId="14B04529" w14:textId="77777777" w:rsidR="00A6408A" w:rsidRPr="00A55E60" w:rsidRDefault="00A6408A">
                  <w:pPr>
                    <w:pStyle w:val="Line"/>
                  </w:pPr>
                </w:p>
                <w:p w14:paraId="4959ED57" w14:textId="1803B47B" w:rsidR="00A6408A" w:rsidRPr="00A55E60" w:rsidRDefault="005435E5">
                  <w:pPr>
                    <w:pStyle w:val="Heading2"/>
                  </w:pPr>
                  <w:r w:rsidRPr="00A55E60">
                    <w:t xml:space="preserve">10 minute </w:t>
                  </w:r>
                  <w:r w:rsidR="007D5111" w:rsidRPr="00A55E60">
                    <w:t>presention</w:t>
                  </w:r>
                  <w:r w:rsidRPr="00A55E60">
                    <w:t xml:space="preserve"> slots</w:t>
                  </w:r>
                </w:p>
                <w:p w14:paraId="19F30C55" w14:textId="77777777" w:rsidR="00A6408A" w:rsidRPr="00A55E60" w:rsidRDefault="00A6408A">
                  <w:pPr>
                    <w:pStyle w:val="Line"/>
                  </w:pPr>
                </w:p>
                <w:p w14:paraId="3A2710ED" w14:textId="77777777" w:rsidR="000A3D80" w:rsidRDefault="000A3D80">
                  <w:pPr>
                    <w:pStyle w:val="Heading2"/>
                  </w:pPr>
                  <w:r>
                    <w:t xml:space="preserve">1 </w:t>
                  </w:r>
                  <w:r w:rsidR="005435E5" w:rsidRPr="00A55E60">
                    <w:t xml:space="preserve">breakfast and </w:t>
                  </w:r>
                </w:p>
                <w:p w14:paraId="1C2CD7AC" w14:textId="21FB20D3" w:rsidR="00A6408A" w:rsidRPr="00A55E60" w:rsidRDefault="000A3D80">
                  <w:pPr>
                    <w:pStyle w:val="Heading2"/>
                  </w:pPr>
                  <w:r>
                    <w:t xml:space="preserve">1 </w:t>
                  </w:r>
                  <w:r w:rsidR="005435E5" w:rsidRPr="00A55E60">
                    <w:t>lunch included</w:t>
                  </w:r>
                </w:p>
              </w:tc>
            </w:tr>
            <w:tr w:rsidR="00A6408A" w:rsidRPr="00A55E60" w14:paraId="07B8A000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524DA4D0" w14:textId="77777777" w:rsidR="00A6408A" w:rsidRPr="00A55E60" w:rsidRDefault="00A6408A"/>
              </w:tc>
            </w:tr>
            <w:tr w:rsidR="00A6408A" w14:paraId="62129D20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77500D" w:themeFill="accent1" w:themeFillShade="80"/>
                </w:tcPr>
                <w:p w14:paraId="0502B785" w14:textId="77777777" w:rsidR="0024142A" w:rsidRPr="00A55E60" w:rsidRDefault="0024142A" w:rsidP="00413F65">
                  <w:pPr>
                    <w:pStyle w:val="ContactInfo"/>
                  </w:pPr>
                </w:p>
                <w:p w14:paraId="0E137020" w14:textId="5246E66D" w:rsidR="00413F65" w:rsidRPr="00A55E60" w:rsidRDefault="002D220D" w:rsidP="00413F65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71322135670B4072AD0C4C40D266EFFC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5435E5" w:rsidRPr="00A55E60">
                        <w:t>Judy Jencks</w:t>
                      </w:r>
                      <w:r w:rsidR="005435E5" w:rsidRPr="00A55E60">
                        <w:br/>
                        <w:t>Jencks Network, LLC</w:t>
                      </w:r>
                      <w:r w:rsidR="005435E5" w:rsidRPr="00A55E60">
                        <w:br/>
                        <w:t>155 Preston Allen Road</w:t>
                      </w:r>
                      <w:r w:rsidR="005435E5" w:rsidRPr="00A55E60">
                        <w:br/>
                        <w:t>Lisbon, CT 06351</w:t>
                      </w:r>
                      <w:r w:rsidR="005435E5" w:rsidRPr="00A55E60">
                        <w:br/>
                      </w:r>
                      <w:r w:rsidR="005435E5" w:rsidRPr="00A55E60">
                        <w:br/>
                        <w:t>860-822-8712</w:t>
                      </w:r>
                      <w:r w:rsidR="005435E5" w:rsidRPr="00A55E60">
                        <w:br/>
                        <w:t>cell 860-884-4263</w:t>
                      </w:r>
                      <w:r w:rsidR="0024142A" w:rsidRPr="00A55E60">
                        <w:br/>
                        <w:t>jmjencks@yahoo.com</w:t>
                      </w:r>
                    </w:sdtContent>
                  </w:sdt>
                </w:p>
                <w:p w14:paraId="1AC14475" w14:textId="46395148" w:rsidR="00413F65" w:rsidRDefault="00497A46" w:rsidP="00413F65">
                  <w:pPr>
                    <w:pStyle w:val="ContactInfo"/>
                  </w:pPr>
                  <w:r>
                    <w:t>S</w:t>
                  </w:r>
                  <w:r w:rsidR="005435E5" w:rsidRPr="00A55E60">
                    <w:t>enior</w:t>
                  </w:r>
                  <w:r>
                    <w:t>C</w:t>
                  </w:r>
                  <w:r w:rsidR="005435E5" w:rsidRPr="00A55E60">
                    <w:t>enter</w:t>
                  </w:r>
                  <w:r>
                    <w:t>C</w:t>
                  </w:r>
                  <w:r w:rsidR="005435E5" w:rsidRPr="00A55E60">
                    <w:t>t.org</w:t>
                  </w:r>
                </w:p>
                <w:p w14:paraId="036C0543" w14:textId="77777777" w:rsidR="00A6408A" w:rsidRDefault="00A6408A" w:rsidP="00413F65">
                  <w:pPr>
                    <w:pStyle w:val="ContactInfo"/>
                  </w:pPr>
                </w:p>
              </w:tc>
            </w:tr>
          </w:tbl>
          <w:p w14:paraId="7F22C0E5" w14:textId="77777777" w:rsidR="00A6408A" w:rsidRDefault="00A6408A"/>
        </w:tc>
      </w:tr>
      <w:bookmarkEnd w:id="0"/>
    </w:tbl>
    <w:p w14:paraId="7AC01520" w14:textId="77777777" w:rsidR="00460F89" w:rsidRDefault="00460F89">
      <w:pPr>
        <w:pStyle w:val="NoSpacing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layout table"/>
      </w:tblPr>
      <w:tblGrid>
        <w:gridCol w:w="6288"/>
        <w:gridCol w:w="4512"/>
      </w:tblGrid>
      <w:tr w:rsidR="00460F89" w:rsidRPr="00A85B6F" w14:paraId="2006CC69" w14:textId="77777777" w:rsidTr="003135CF">
        <w:tc>
          <w:tcPr>
            <w:tcW w:w="6204" w:type="dxa"/>
            <w:tcBorders>
              <w:right w:val="single" w:sz="12" w:space="0" w:color="E6A024" w:themeColor="accent1"/>
            </w:tcBorders>
            <w:tcMar>
              <w:bottom w:w="0" w:type="dxa"/>
              <w:right w:w="0" w:type="dxa"/>
            </w:tcMar>
          </w:tcPr>
          <w:tbl>
            <w:tblPr>
              <w:tblpPr w:leftFromText="180" w:rightFromText="180" w:horzAnchor="margin" w:tblpY="-450"/>
              <w:tblOverlap w:val="never"/>
              <w:tblW w:w="6233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Left side layout table"/>
            </w:tblPr>
            <w:tblGrid>
              <w:gridCol w:w="6233"/>
            </w:tblGrid>
            <w:tr w:rsidR="00460F89" w:rsidRPr="00A85B6F" w14:paraId="0448C594" w14:textId="77777777" w:rsidTr="007342DC">
              <w:trPr>
                <w:trHeight w:hRule="exact" w:val="2153"/>
              </w:trPr>
              <w:tc>
                <w:tcPr>
                  <w:tcW w:w="5000" w:type="pct"/>
                  <w:tcBorders>
                    <w:bottom w:val="single" w:sz="12" w:space="0" w:color="E6A024" w:themeColor="accent1"/>
                  </w:tcBorders>
                </w:tcPr>
                <w:p w14:paraId="7046A481" w14:textId="66FD9E45" w:rsidR="00460F89" w:rsidRPr="00701800" w:rsidRDefault="00942209" w:rsidP="00617CD0">
                  <w:pPr>
                    <w:pStyle w:val="Heading2"/>
                    <w:spacing w:before="0" w:after="0"/>
                    <w:rPr>
                      <w:rFonts w:ascii="Lucida Sans Unicode" w:hAnsi="Lucida Sans Unicode" w:cs="Lucida Sans Unicode"/>
                      <w:b/>
                      <w:color w:val="D91A42" w:themeColor="accent3" w:themeShade="BF"/>
                      <w:sz w:val="28"/>
                      <w:szCs w:val="28"/>
                    </w:rPr>
                  </w:pPr>
                  <w:r w:rsidRPr="00701800">
                    <w:rPr>
                      <w:rFonts w:ascii="Lucida Sans Unicode" w:hAnsi="Lucida Sans Unicode" w:cs="Lucida Sans Unicode"/>
                      <w:b/>
                      <w:color w:val="D91A42" w:themeColor="accent3" w:themeShade="BF"/>
                      <w:sz w:val="28"/>
                      <w:szCs w:val="28"/>
                    </w:rPr>
                    <w:lastRenderedPageBreak/>
                    <w:t>September 28</w:t>
                  </w:r>
                  <w:r w:rsidR="00460F89" w:rsidRPr="00701800">
                    <w:rPr>
                      <w:rFonts w:ascii="Lucida Sans Unicode" w:hAnsi="Lucida Sans Unicode" w:cs="Lucida Sans Unicode"/>
                      <w:b/>
                      <w:color w:val="D91A42" w:themeColor="accent3" w:themeShade="BF"/>
                      <w:sz w:val="28"/>
                      <w:szCs w:val="28"/>
                    </w:rPr>
                    <w:t>, 201</w:t>
                  </w:r>
                  <w:r w:rsidRPr="00701800">
                    <w:rPr>
                      <w:rFonts w:ascii="Lucida Sans Unicode" w:hAnsi="Lucida Sans Unicode" w:cs="Lucida Sans Unicode"/>
                      <w:b/>
                      <w:color w:val="D91A42" w:themeColor="accent3" w:themeShade="BF"/>
                      <w:sz w:val="28"/>
                      <w:szCs w:val="28"/>
                    </w:rPr>
                    <w:t>8</w:t>
                  </w:r>
                </w:p>
                <w:p w14:paraId="004A1AA3" w14:textId="77777777" w:rsidR="00701800" w:rsidRDefault="00460F89" w:rsidP="00617CD0">
                  <w:pPr>
                    <w:pStyle w:val="Line"/>
                    <w:rPr>
                      <w:b/>
                      <w:sz w:val="28"/>
                      <w:szCs w:val="28"/>
                    </w:rPr>
                  </w:pPr>
                  <w:r w:rsidRPr="00617CD0">
                    <w:rPr>
                      <w:b/>
                      <w:sz w:val="28"/>
                      <w:szCs w:val="28"/>
                    </w:rPr>
                    <w:t xml:space="preserve">Groton Senior Center </w:t>
                  </w:r>
                </w:p>
                <w:p w14:paraId="76DF06E9" w14:textId="17331E12" w:rsidR="00460F89" w:rsidRDefault="00460F89" w:rsidP="00617CD0">
                  <w:pPr>
                    <w:pStyle w:val="Line"/>
                    <w:rPr>
                      <w:b/>
                      <w:sz w:val="28"/>
                      <w:szCs w:val="28"/>
                    </w:rPr>
                  </w:pPr>
                  <w:r w:rsidRPr="00617CD0">
                    <w:rPr>
                      <w:b/>
                      <w:sz w:val="28"/>
                      <w:szCs w:val="28"/>
                    </w:rPr>
                    <w:t xml:space="preserve">102 Newtown Road </w:t>
                  </w:r>
                  <w:r w:rsidR="00701800">
                    <w:rPr>
                      <w:b/>
                      <w:sz w:val="28"/>
                      <w:szCs w:val="28"/>
                    </w:rPr>
                    <w:t>G</w:t>
                  </w:r>
                  <w:r w:rsidRPr="00617CD0">
                    <w:rPr>
                      <w:b/>
                      <w:sz w:val="28"/>
                      <w:szCs w:val="28"/>
                    </w:rPr>
                    <w:t xml:space="preserve">roton, </w:t>
                  </w:r>
                  <w:r w:rsidR="00617CD0">
                    <w:rPr>
                      <w:b/>
                      <w:sz w:val="28"/>
                      <w:szCs w:val="28"/>
                    </w:rPr>
                    <w:t>C</w:t>
                  </w:r>
                  <w:r w:rsidRPr="00617CD0">
                    <w:rPr>
                      <w:b/>
                      <w:sz w:val="28"/>
                      <w:szCs w:val="28"/>
                    </w:rPr>
                    <w:t>T</w:t>
                  </w:r>
                </w:p>
                <w:p w14:paraId="204B5000" w14:textId="28D9F72C" w:rsidR="00460F89" w:rsidRPr="00233EBC" w:rsidRDefault="00460F89" w:rsidP="00617CD0">
                  <w:pPr>
                    <w:pStyle w:val="Heading3"/>
                    <w:spacing w:before="0" w:after="0"/>
                    <w:rPr>
                      <w:sz w:val="16"/>
                      <w:szCs w:val="16"/>
                    </w:rPr>
                  </w:pPr>
                  <w:r w:rsidRPr="00701800">
                    <w:rPr>
                      <w:b/>
                      <w:color w:val="D91A42" w:themeColor="accent3" w:themeShade="BF"/>
                      <w:sz w:val="28"/>
                      <w:szCs w:val="28"/>
                    </w:rPr>
                    <w:t xml:space="preserve"> 9:00</w:t>
                  </w:r>
                  <w:r w:rsidR="00701800" w:rsidRPr="00701800">
                    <w:rPr>
                      <w:b/>
                      <w:color w:val="D91A42" w:themeColor="accent3" w:themeShade="BF"/>
                      <w:sz w:val="28"/>
                      <w:szCs w:val="28"/>
                    </w:rPr>
                    <w:t xml:space="preserve"> </w:t>
                  </w:r>
                  <w:r w:rsidRPr="00701800">
                    <w:rPr>
                      <w:b/>
                      <w:color w:val="D91A42" w:themeColor="accent3" w:themeShade="BF"/>
                      <w:sz w:val="28"/>
                      <w:szCs w:val="28"/>
                    </w:rPr>
                    <w:t>am</w:t>
                  </w:r>
                  <w:r w:rsidR="00701800" w:rsidRPr="00701800">
                    <w:rPr>
                      <w:b/>
                      <w:color w:val="D91A42" w:themeColor="accent3" w:themeShade="BF"/>
                      <w:sz w:val="28"/>
                      <w:szCs w:val="28"/>
                    </w:rPr>
                    <w:t xml:space="preserve"> </w:t>
                  </w:r>
                  <w:r w:rsidRPr="00701800">
                    <w:rPr>
                      <w:b/>
                      <w:color w:val="D91A42" w:themeColor="accent3" w:themeShade="BF"/>
                      <w:sz w:val="28"/>
                      <w:szCs w:val="28"/>
                    </w:rPr>
                    <w:t>-</w:t>
                  </w:r>
                  <w:r w:rsidR="00701800" w:rsidRPr="00701800">
                    <w:rPr>
                      <w:b/>
                      <w:color w:val="D91A42" w:themeColor="accent3" w:themeShade="BF"/>
                      <w:sz w:val="28"/>
                      <w:szCs w:val="28"/>
                    </w:rPr>
                    <w:t xml:space="preserve"> </w:t>
                  </w:r>
                  <w:r w:rsidRPr="00701800">
                    <w:rPr>
                      <w:b/>
                      <w:color w:val="D91A42" w:themeColor="accent3" w:themeShade="BF"/>
                      <w:sz w:val="28"/>
                      <w:szCs w:val="28"/>
                    </w:rPr>
                    <w:t>3:00</w:t>
                  </w:r>
                  <w:r w:rsidR="00701800" w:rsidRPr="00701800">
                    <w:rPr>
                      <w:b/>
                      <w:color w:val="D91A42" w:themeColor="accent3" w:themeShade="BF"/>
                      <w:sz w:val="28"/>
                      <w:szCs w:val="28"/>
                    </w:rPr>
                    <w:t xml:space="preserve"> </w:t>
                  </w:r>
                  <w:r w:rsidRPr="00701800">
                    <w:rPr>
                      <w:b/>
                      <w:color w:val="D91A42" w:themeColor="accent3" w:themeShade="BF"/>
                      <w:sz w:val="28"/>
                      <w:szCs w:val="28"/>
                    </w:rPr>
                    <w:t>pm</w:t>
                  </w:r>
                </w:p>
              </w:tc>
            </w:tr>
            <w:tr w:rsidR="00460F89" w:rsidRPr="00A85B6F" w14:paraId="6F9DA8F3" w14:textId="77777777" w:rsidTr="007342DC">
              <w:trPr>
                <w:trHeight w:val="8039"/>
              </w:trPr>
              <w:tc>
                <w:tcPr>
                  <w:tcW w:w="5000" w:type="pct"/>
                  <w:tcBorders>
                    <w:top w:val="single" w:sz="12" w:space="0" w:color="E6A024" w:themeColor="accent1"/>
                    <w:left w:val="single" w:sz="12" w:space="0" w:color="E6A024" w:themeColor="accent1"/>
                    <w:bottom w:val="single" w:sz="12" w:space="0" w:color="E6A024" w:themeColor="accent1"/>
                    <w:right w:val="nil"/>
                  </w:tcBorders>
                  <w:tcMar>
                    <w:top w:w="403" w:type="dxa"/>
                  </w:tcMar>
                </w:tcPr>
                <w:p w14:paraId="12D8DA0E" w14:textId="18C29B92" w:rsidR="006543CB" w:rsidRDefault="00460F89" w:rsidP="006543CB">
                  <w:pPr>
                    <w:pStyle w:val="Date"/>
                    <w:rPr>
                      <w:b/>
                      <w:sz w:val="24"/>
                      <w:szCs w:val="24"/>
                    </w:rPr>
                  </w:pPr>
                  <w:r w:rsidRPr="00474170">
                    <w:rPr>
                      <w:b/>
                      <w:sz w:val="24"/>
                      <w:szCs w:val="24"/>
                    </w:rPr>
                    <w:t>Company name:</w:t>
                  </w:r>
                </w:p>
                <w:p w14:paraId="3500AE9A" w14:textId="0211718A" w:rsidR="00460F89" w:rsidRPr="00474170" w:rsidRDefault="00C31A8B" w:rsidP="003135CF">
                  <w:pPr>
                    <w:pStyle w:val="Date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Contact Name and </w:t>
                  </w:r>
                  <w:r w:rsidR="00460F89" w:rsidRPr="00474170">
                    <w:rPr>
                      <w:b/>
                      <w:sz w:val="24"/>
                      <w:szCs w:val="24"/>
                    </w:rPr>
                    <w:t>Presenters:</w:t>
                  </w:r>
                </w:p>
                <w:p w14:paraId="763722BB" w14:textId="77777777" w:rsidR="00460F89" w:rsidRPr="00474170" w:rsidRDefault="00460F89" w:rsidP="003135CF">
                  <w:pPr>
                    <w:rPr>
                      <w:b/>
                      <w:sz w:val="24"/>
                      <w:szCs w:val="24"/>
                    </w:rPr>
                  </w:pPr>
                  <w:r w:rsidRPr="00474170">
                    <w:rPr>
                      <w:b/>
                      <w:color w:val="auto"/>
                      <w:sz w:val="24"/>
                      <w:szCs w:val="24"/>
                    </w:rPr>
                    <w:t>Address</w:t>
                  </w:r>
                  <w:r w:rsidRPr="00474170">
                    <w:rPr>
                      <w:b/>
                      <w:sz w:val="24"/>
                      <w:szCs w:val="24"/>
                    </w:rPr>
                    <w:t>:</w:t>
                  </w:r>
                </w:p>
                <w:p w14:paraId="3C3C6981" w14:textId="77777777" w:rsidR="00460F89" w:rsidRPr="00474170" w:rsidRDefault="00460F89" w:rsidP="003135CF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74A84038" w14:textId="28A3DE5F" w:rsidR="00460F89" w:rsidRPr="00474170" w:rsidRDefault="00460F89" w:rsidP="003135CF">
                  <w:pPr>
                    <w:rPr>
                      <w:b/>
                      <w:sz w:val="24"/>
                      <w:szCs w:val="24"/>
                    </w:rPr>
                  </w:pPr>
                  <w:r w:rsidRPr="00474170">
                    <w:rPr>
                      <w:b/>
                      <w:sz w:val="24"/>
                      <w:szCs w:val="24"/>
                    </w:rPr>
                    <w:t>Phone:</w:t>
                  </w:r>
                </w:p>
                <w:p w14:paraId="75B493AF" w14:textId="2B974BD0" w:rsidR="00460F89" w:rsidRPr="00474170" w:rsidRDefault="00460F89" w:rsidP="003135CF">
                  <w:pPr>
                    <w:rPr>
                      <w:b/>
                      <w:sz w:val="24"/>
                      <w:szCs w:val="24"/>
                    </w:rPr>
                  </w:pPr>
                  <w:r w:rsidRPr="00474170">
                    <w:rPr>
                      <w:b/>
                      <w:sz w:val="24"/>
                      <w:szCs w:val="24"/>
                    </w:rPr>
                    <w:t>EMAIL:</w:t>
                  </w:r>
                </w:p>
                <w:p w14:paraId="2B929DC8" w14:textId="7CA80C07" w:rsidR="00460F89" w:rsidRPr="00474170" w:rsidRDefault="00460F89" w:rsidP="003135CF">
                  <w:pPr>
                    <w:rPr>
                      <w:b/>
                      <w:sz w:val="24"/>
                      <w:szCs w:val="24"/>
                    </w:rPr>
                  </w:pPr>
                  <w:r w:rsidRPr="00474170">
                    <w:rPr>
                      <w:b/>
                      <w:sz w:val="24"/>
                      <w:szCs w:val="24"/>
                    </w:rPr>
                    <w:t>Website:</w:t>
                  </w:r>
                </w:p>
                <w:p w14:paraId="32BBC937" w14:textId="63E8DEF7" w:rsidR="00460F89" w:rsidRDefault="00460F89" w:rsidP="003135CF">
                  <w:pPr>
                    <w:rPr>
                      <w:b/>
                    </w:rPr>
                  </w:pPr>
                  <w:r w:rsidRPr="00950BB6">
                    <w:rPr>
                      <w:b/>
                    </w:rPr>
                    <w:t xml:space="preserve">Description for the program: 75 words or less about the type of program/event you are offering </w:t>
                  </w:r>
                </w:p>
                <w:p w14:paraId="77BE983F" w14:textId="65E3A604" w:rsidR="00386E30" w:rsidRDefault="00386E30" w:rsidP="003135CF">
                  <w:pPr>
                    <w:rPr>
                      <w:b/>
                    </w:rPr>
                  </w:pPr>
                </w:p>
                <w:p w14:paraId="6964CE7A" w14:textId="77777777" w:rsidR="00386E30" w:rsidRPr="00950BB6" w:rsidRDefault="00386E30" w:rsidP="003135CF">
                  <w:pPr>
                    <w:rPr>
                      <w:b/>
                    </w:rPr>
                  </w:pPr>
                </w:p>
                <w:p w14:paraId="6923085D" w14:textId="77777777" w:rsidR="00460F89" w:rsidRPr="00950BB6" w:rsidRDefault="00460F89" w:rsidP="003135CF">
                  <w:pPr>
                    <w:rPr>
                      <w:b/>
                    </w:rPr>
                  </w:pPr>
                </w:p>
                <w:p w14:paraId="0004B945" w14:textId="77777777" w:rsidR="00460F89" w:rsidRPr="00950BB6" w:rsidRDefault="00460F89" w:rsidP="003135CF">
                  <w:pPr>
                    <w:rPr>
                      <w:b/>
                    </w:rPr>
                  </w:pPr>
                </w:p>
                <w:p w14:paraId="7A806C10" w14:textId="77777777" w:rsidR="00460F89" w:rsidRDefault="00460F89" w:rsidP="003135CF">
                  <w:pPr>
                    <w:rPr>
                      <w:b/>
                    </w:rPr>
                  </w:pPr>
                  <w:r w:rsidRPr="00950BB6">
                    <w:rPr>
                      <w:b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5" behindDoc="0" locked="0" layoutInCell="1" allowOverlap="1" wp14:anchorId="3FDC8D92" wp14:editId="0B2FE113">
                            <wp:simplePos x="0" y="0"/>
                            <wp:positionH relativeFrom="column">
                              <wp:posOffset>-92711</wp:posOffset>
                            </wp:positionH>
                            <wp:positionV relativeFrom="paragraph">
                              <wp:posOffset>89535</wp:posOffset>
                            </wp:positionV>
                            <wp:extent cx="3667125" cy="9525"/>
                            <wp:effectExtent l="38100" t="76200" r="85725" b="85725"/>
                            <wp:wrapNone/>
                            <wp:docPr id="1" name="Straight Arrow Connector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667125" cy="95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091790EA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" o:spid="_x0000_s1026" type="#_x0000_t32" style="position:absolute;margin-left:-7.3pt;margin-top:7.05pt;width:288.75pt;height:.7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" strokecolor="#e6a024 [3204]" strokeweight=".5pt">
                            <v:stroke startarrow="block" endarrow="block" joinstyle="miter"/>
                          </v:shape>
                        </w:pict>
                      </mc:Fallback>
                    </mc:AlternateContent>
                  </w:r>
                </w:p>
                <w:p w14:paraId="67155459" w14:textId="6064082D" w:rsidR="00460F89" w:rsidRPr="007C51A6" w:rsidRDefault="00460F89" w:rsidP="003135CF">
                  <w:pPr>
                    <w:rPr>
                      <w:b/>
                      <w:sz w:val="20"/>
                      <w:szCs w:val="20"/>
                    </w:rPr>
                  </w:pPr>
                  <w:r w:rsidRPr="007C51A6">
                    <w:rPr>
                      <w:b/>
                      <w:sz w:val="20"/>
                      <w:szCs w:val="20"/>
                    </w:rPr>
                    <w:t xml:space="preserve">I agree to </w:t>
                  </w:r>
                  <w:r w:rsidR="003C3D38" w:rsidRPr="007C51A6">
                    <w:rPr>
                      <w:b/>
                      <w:sz w:val="20"/>
                      <w:szCs w:val="20"/>
                    </w:rPr>
                    <w:t xml:space="preserve">be </w:t>
                  </w:r>
                  <w:r w:rsidRPr="007C51A6">
                    <w:rPr>
                      <w:b/>
                      <w:sz w:val="20"/>
                      <w:szCs w:val="20"/>
                    </w:rPr>
                    <w:t>present at the Groton Senior Center for a specified time of 10 minutes</w:t>
                  </w:r>
                  <w:r w:rsidR="00F833C9" w:rsidRPr="007C51A6">
                    <w:rPr>
                      <w:b/>
                      <w:sz w:val="20"/>
                      <w:szCs w:val="20"/>
                    </w:rPr>
                    <w:t>,</w:t>
                  </w:r>
                  <w:r w:rsidRPr="007C51A6">
                    <w:rPr>
                      <w:b/>
                      <w:sz w:val="20"/>
                      <w:szCs w:val="20"/>
                    </w:rPr>
                    <w:t xml:space="preserve"> including set up time for the Provider Market and Showcase on Friday, </w:t>
                  </w:r>
                  <w:r w:rsidR="003C3D38" w:rsidRPr="007C51A6">
                    <w:rPr>
                      <w:b/>
                      <w:sz w:val="20"/>
                      <w:szCs w:val="20"/>
                    </w:rPr>
                    <w:t>September</w:t>
                  </w:r>
                  <w:r w:rsidR="004141EC" w:rsidRPr="007C51A6">
                    <w:rPr>
                      <w:b/>
                      <w:sz w:val="20"/>
                      <w:szCs w:val="20"/>
                    </w:rPr>
                    <w:t xml:space="preserve"> 2</w:t>
                  </w:r>
                  <w:r w:rsidR="006D05D9" w:rsidRPr="007C51A6">
                    <w:rPr>
                      <w:b/>
                      <w:sz w:val="20"/>
                      <w:szCs w:val="20"/>
                    </w:rPr>
                    <w:t>8</w:t>
                  </w:r>
                  <w:r w:rsidR="004141EC" w:rsidRPr="007C51A6">
                    <w:rPr>
                      <w:b/>
                      <w:sz w:val="20"/>
                      <w:szCs w:val="20"/>
                    </w:rPr>
                    <w:t>, 201</w:t>
                  </w:r>
                  <w:r w:rsidR="006D05D9" w:rsidRPr="007C51A6">
                    <w:rPr>
                      <w:b/>
                      <w:sz w:val="20"/>
                      <w:szCs w:val="20"/>
                    </w:rPr>
                    <w:t>8</w:t>
                  </w:r>
                </w:p>
                <w:p w14:paraId="3851B645" w14:textId="6A600CD6" w:rsidR="00460F89" w:rsidRPr="007C51A6" w:rsidRDefault="00460F89" w:rsidP="003135CF">
                  <w:pPr>
                    <w:rPr>
                      <w:b/>
                      <w:sz w:val="20"/>
                      <w:szCs w:val="20"/>
                    </w:rPr>
                  </w:pPr>
                  <w:r w:rsidRPr="007C51A6">
                    <w:rPr>
                      <w:b/>
                      <w:sz w:val="20"/>
                      <w:szCs w:val="20"/>
                    </w:rPr>
                    <w:t xml:space="preserve">I will notify you by </w:t>
                  </w:r>
                  <w:r w:rsidR="006D05D9" w:rsidRPr="007C51A6">
                    <w:rPr>
                      <w:b/>
                      <w:sz w:val="20"/>
                      <w:szCs w:val="20"/>
                    </w:rPr>
                    <w:t>September</w:t>
                  </w:r>
                  <w:r w:rsidR="004141EC" w:rsidRPr="007C51A6">
                    <w:rPr>
                      <w:b/>
                      <w:sz w:val="20"/>
                      <w:szCs w:val="20"/>
                    </w:rPr>
                    <w:t xml:space="preserve"> 1</w:t>
                  </w:r>
                  <w:r w:rsidR="006D05D9" w:rsidRPr="007C51A6">
                    <w:rPr>
                      <w:b/>
                      <w:sz w:val="20"/>
                      <w:szCs w:val="20"/>
                    </w:rPr>
                    <w:t>8</w:t>
                  </w:r>
                  <w:r w:rsidR="004141EC" w:rsidRPr="007C51A6">
                    <w:rPr>
                      <w:b/>
                      <w:sz w:val="20"/>
                      <w:szCs w:val="20"/>
                    </w:rPr>
                    <w:t>, 201</w:t>
                  </w:r>
                  <w:r w:rsidR="006D05D9" w:rsidRPr="007C51A6">
                    <w:rPr>
                      <w:b/>
                      <w:sz w:val="20"/>
                      <w:szCs w:val="20"/>
                    </w:rPr>
                    <w:t>8</w:t>
                  </w:r>
                  <w:r w:rsidRPr="007C51A6">
                    <w:rPr>
                      <w:b/>
                      <w:sz w:val="20"/>
                      <w:szCs w:val="20"/>
                    </w:rPr>
                    <w:t>, or as soon as possible, if I cannot attend.</w:t>
                  </w:r>
                </w:p>
                <w:p w14:paraId="31CA4A09" w14:textId="356FBDC1" w:rsidR="00460F89" w:rsidRPr="007C51A6" w:rsidRDefault="00060AEA" w:rsidP="003135CF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My</w:t>
                  </w:r>
                  <w:r w:rsidR="002F6FBE" w:rsidRPr="007C51A6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9D6720" w:rsidRPr="007C51A6">
                    <w:rPr>
                      <w:b/>
                      <w:sz w:val="20"/>
                      <w:szCs w:val="20"/>
                    </w:rPr>
                    <w:t>description</w:t>
                  </w:r>
                  <w:r w:rsidR="009D6720">
                    <w:rPr>
                      <w:b/>
                      <w:sz w:val="20"/>
                      <w:szCs w:val="20"/>
                    </w:rPr>
                    <w:t xml:space="preserve"> will</w:t>
                  </w:r>
                  <w:r w:rsidR="00386E30">
                    <w:rPr>
                      <w:b/>
                      <w:sz w:val="20"/>
                      <w:szCs w:val="20"/>
                    </w:rPr>
                    <w:t xml:space="preserve"> be</w:t>
                  </w:r>
                  <w:r w:rsidR="002F6FBE" w:rsidRPr="007C51A6">
                    <w:rPr>
                      <w:b/>
                      <w:sz w:val="20"/>
                      <w:szCs w:val="20"/>
                    </w:rPr>
                    <w:t xml:space="preserve"> submitted</w:t>
                  </w:r>
                  <w:r>
                    <w:rPr>
                      <w:b/>
                      <w:sz w:val="20"/>
                      <w:szCs w:val="20"/>
                    </w:rPr>
                    <w:t xml:space="preserve"> at least</w:t>
                  </w:r>
                  <w:r w:rsidR="002F6FBE" w:rsidRPr="007C51A6">
                    <w:rPr>
                      <w:b/>
                      <w:sz w:val="20"/>
                      <w:szCs w:val="20"/>
                    </w:rPr>
                    <w:t xml:space="preserve"> 5 bu</w:t>
                  </w:r>
                  <w:r w:rsidR="007C51A6" w:rsidRPr="007C51A6">
                    <w:rPr>
                      <w:b/>
                      <w:sz w:val="20"/>
                      <w:szCs w:val="20"/>
                    </w:rPr>
                    <w:t>siness days prior to event.</w:t>
                  </w:r>
                </w:p>
                <w:p w14:paraId="3124E623" w14:textId="3DE3726F" w:rsidR="00460F89" w:rsidRPr="00950BB6" w:rsidRDefault="00460F89" w:rsidP="007342DC">
                  <w:pPr>
                    <w:pStyle w:val="Closing"/>
                    <w:rPr>
                      <w:b/>
                    </w:rPr>
                  </w:pPr>
                  <w:r w:rsidRPr="00950BB6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6" behindDoc="0" locked="0" layoutInCell="1" allowOverlap="1" wp14:anchorId="46DA50DF" wp14:editId="405D52FA">
                            <wp:simplePos x="0" y="0"/>
                            <wp:positionH relativeFrom="column">
                              <wp:posOffset>-92711</wp:posOffset>
                            </wp:positionH>
                            <wp:positionV relativeFrom="paragraph">
                              <wp:posOffset>170815</wp:posOffset>
                            </wp:positionV>
                            <wp:extent cx="3648075" cy="0"/>
                            <wp:effectExtent l="0" t="0" r="28575" b="19050"/>
                            <wp:wrapNone/>
                            <wp:docPr id="2" name="Straight Connector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64807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DE3E474" id="Straight Connector 2" o:spid="_x0000_s1026" style="position:absolute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3pt,13.45pt" to="279.9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" strokecolor="#e6a024 [3204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Pr="00950BB6">
                    <w:rPr>
                      <w:b/>
                    </w:rPr>
                    <w:t xml:space="preserve">Signature of registrant    </w:t>
                  </w:r>
                  <w:proofErr w:type="gramStart"/>
                  <w:r w:rsidRPr="00950BB6">
                    <w:rPr>
                      <w:b/>
                    </w:rPr>
                    <w:t xml:space="preserve">   </w:t>
                  </w:r>
                  <w:r w:rsidR="007342DC">
                    <w:rPr>
                      <w:b/>
                    </w:rPr>
                    <w:t>(</w:t>
                  </w:r>
                  <w:proofErr w:type="gramEnd"/>
                  <w:r w:rsidR="007342DC">
                    <w:rPr>
                      <w:b/>
                    </w:rPr>
                    <w:t>keep a copy for your records</w:t>
                  </w:r>
                  <w:r w:rsidR="00DF7D26">
                    <w:rPr>
                      <w:b/>
                    </w:rPr>
                    <w:t>)</w:t>
                  </w:r>
                </w:p>
              </w:tc>
            </w:tr>
          </w:tbl>
          <w:p w14:paraId="0E67631F" w14:textId="77777777" w:rsidR="00460F89" w:rsidRPr="00A85B6F" w:rsidRDefault="00460F89" w:rsidP="003135CF"/>
        </w:tc>
        <w:tc>
          <w:tcPr>
            <w:tcW w:w="4452" w:type="dxa"/>
            <w:tcBorders>
              <w:left w:val="single" w:sz="12" w:space="0" w:color="E6A024" w:themeColor="accent1"/>
            </w:tcBorders>
            <w:tcMar>
              <w:bottom w:w="0" w:type="dxa"/>
            </w:tcMar>
          </w:tcPr>
          <w:tbl>
            <w:tblPr>
              <w:tblW w:w="4805" w:type="pct"/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Right side layout table"/>
            </w:tblPr>
            <w:tblGrid>
              <w:gridCol w:w="4307"/>
            </w:tblGrid>
            <w:tr w:rsidR="00460F89" w:rsidRPr="00E1508F" w14:paraId="4E846BE0" w14:textId="77777777" w:rsidTr="009A386D">
              <w:trPr>
                <w:trHeight w:hRule="exact" w:val="2857"/>
              </w:trPr>
              <w:tc>
                <w:tcPr>
                  <w:tcW w:w="5000" w:type="pct"/>
                  <w:tcBorders>
                    <w:top w:val="single" w:sz="12" w:space="0" w:color="E6A024" w:themeColor="accent1"/>
                    <w:bottom w:val="single" w:sz="12" w:space="0" w:color="E6A024" w:themeColor="accent1"/>
                    <w:right w:val="single" w:sz="12" w:space="0" w:color="E6A024" w:themeColor="accent1"/>
                  </w:tcBorders>
                  <w:shd w:val="clear" w:color="auto" w:fill="E6A024" w:themeFill="accent1"/>
                  <w:tcMar>
                    <w:top w:w="0" w:type="dxa"/>
                  </w:tcMar>
                </w:tcPr>
                <w:p w14:paraId="2F526505" w14:textId="4B4EB5D2" w:rsidR="00460F89" w:rsidRPr="00460F89" w:rsidRDefault="002D220D" w:rsidP="005C3702">
                  <w:pPr>
                    <w:pStyle w:val="ContactInfo"/>
                    <w:jc w:val="right"/>
                    <w:rPr>
                      <w:color w:val="00524D" w:themeColor="accent2" w:themeShade="80"/>
                      <w:sz w:val="26"/>
                      <w:szCs w:val="26"/>
                    </w:rPr>
                  </w:pPr>
                  <w:sdt>
                    <w:sdtPr>
                      <w:rPr>
                        <w:color w:val="00524D" w:themeColor="accent2" w:themeShade="80"/>
                        <w:sz w:val="26"/>
                        <w:szCs w:val="26"/>
                      </w:rPr>
                      <w:id w:val="-59949488"/>
                      <w:placeholder>
                        <w:docPart w:val="CF928076FE7B4E67B416048F295C2992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460F89" w:rsidRPr="00460F89">
                        <w:rPr>
                          <w:color w:val="00524D" w:themeColor="accent2" w:themeShade="80"/>
                          <w:sz w:val="26"/>
                          <w:szCs w:val="26"/>
                        </w:rPr>
                        <w:br/>
                        <w:t>Judy Jencks</w:t>
                      </w:r>
                      <w:r w:rsidR="00460F89" w:rsidRPr="00460F89">
                        <w:rPr>
                          <w:color w:val="00524D" w:themeColor="accent2" w:themeShade="80"/>
                          <w:sz w:val="26"/>
                          <w:szCs w:val="26"/>
                        </w:rPr>
                        <w:br/>
                      </w:r>
                      <w:proofErr w:type="spellStart"/>
                      <w:r w:rsidR="00460F89" w:rsidRPr="00460F89">
                        <w:rPr>
                          <w:color w:val="00524D" w:themeColor="accent2" w:themeShade="80"/>
                          <w:sz w:val="26"/>
                          <w:szCs w:val="26"/>
                        </w:rPr>
                        <w:t>Jencks</w:t>
                      </w:r>
                      <w:proofErr w:type="spellEnd"/>
                      <w:r w:rsidR="00460F89" w:rsidRPr="00460F89">
                        <w:rPr>
                          <w:color w:val="00524D" w:themeColor="accent2" w:themeShade="80"/>
                          <w:sz w:val="26"/>
                          <w:szCs w:val="26"/>
                        </w:rPr>
                        <w:t xml:space="preserve"> Network, LLC</w:t>
                      </w:r>
                      <w:r w:rsidR="00460F89" w:rsidRPr="00460F89">
                        <w:rPr>
                          <w:color w:val="00524D" w:themeColor="accent2" w:themeShade="80"/>
                          <w:sz w:val="26"/>
                          <w:szCs w:val="26"/>
                        </w:rPr>
                        <w:br/>
                        <w:t>155 Preston Allen Road</w:t>
                      </w:r>
                      <w:r w:rsidR="00460F89" w:rsidRPr="00460F89">
                        <w:rPr>
                          <w:color w:val="00524D" w:themeColor="accent2" w:themeShade="80"/>
                          <w:sz w:val="26"/>
                          <w:szCs w:val="26"/>
                        </w:rPr>
                        <w:br/>
                        <w:t>Lisbon, CT 06351</w:t>
                      </w:r>
                      <w:r w:rsidR="00460F89" w:rsidRPr="00460F89">
                        <w:rPr>
                          <w:color w:val="00524D" w:themeColor="accent2" w:themeShade="80"/>
                          <w:sz w:val="26"/>
                          <w:szCs w:val="26"/>
                        </w:rPr>
                        <w:br/>
                        <w:t>860-822-8712</w:t>
                      </w:r>
                      <w:r w:rsidR="00460F89" w:rsidRPr="00460F89">
                        <w:rPr>
                          <w:color w:val="00524D" w:themeColor="accent2" w:themeShade="80"/>
                          <w:sz w:val="26"/>
                          <w:szCs w:val="26"/>
                        </w:rPr>
                        <w:br/>
                        <w:t>cell 860-884-4263</w:t>
                      </w:r>
                    </w:sdtContent>
                  </w:sdt>
                </w:p>
                <w:p w14:paraId="06FA329B" w14:textId="2C4E07DE" w:rsidR="00460F89" w:rsidRPr="00460F89" w:rsidRDefault="00E34BDC" w:rsidP="005C3702">
                  <w:pPr>
                    <w:pStyle w:val="ContactInfo"/>
                    <w:jc w:val="right"/>
                    <w:rPr>
                      <w:color w:val="00524D" w:themeColor="accent2" w:themeShade="80"/>
                      <w:sz w:val="26"/>
                      <w:szCs w:val="26"/>
                    </w:rPr>
                  </w:pPr>
                  <w:r>
                    <w:rPr>
                      <w:color w:val="00524D" w:themeColor="accent2" w:themeShade="80"/>
                      <w:sz w:val="26"/>
                      <w:szCs w:val="26"/>
                    </w:rPr>
                    <w:t>S</w:t>
                  </w:r>
                  <w:r w:rsidR="00460F89" w:rsidRPr="00460F89">
                    <w:rPr>
                      <w:color w:val="00524D" w:themeColor="accent2" w:themeShade="80"/>
                      <w:sz w:val="26"/>
                      <w:szCs w:val="26"/>
                    </w:rPr>
                    <w:t>enior</w:t>
                  </w:r>
                  <w:r>
                    <w:rPr>
                      <w:color w:val="00524D" w:themeColor="accent2" w:themeShade="80"/>
                      <w:sz w:val="26"/>
                      <w:szCs w:val="26"/>
                    </w:rPr>
                    <w:t>C</w:t>
                  </w:r>
                  <w:r w:rsidR="00460F89" w:rsidRPr="00460F89">
                    <w:rPr>
                      <w:color w:val="00524D" w:themeColor="accent2" w:themeShade="80"/>
                      <w:sz w:val="26"/>
                      <w:szCs w:val="26"/>
                    </w:rPr>
                    <w:t>enter</w:t>
                  </w:r>
                  <w:r>
                    <w:rPr>
                      <w:color w:val="00524D" w:themeColor="accent2" w:themeShade="80"/>
                      <w:sz w:val="26"/>
                      <w:szCs w:val="26"/>
                    </w:rPr>
                    <w:t>C</w:t>
                  </w:r>
                  <w:r w:rsidR="00460F89" w:rsidRPr="00460F89">
                    <w:rPr>
                      <w:color w:val="00524D" w:themeColor="accent2" w:themeShade="80"/>
                      <w:sz w:val="26"/>
                      <w:szCs w:val="26"/>
                    </w:rPr>
                    <w:t>t.org</w:t>
                  </w:r>
                </w:p>
                <w:p w14:paraId="47742A37" w14:textId="77777777" w:rsidR="00460F89" w:rsidRPr="00E1508F" w:rsidRDefault="00460F89" w:rsidP="003135CF">
                  <w:pPr>
                    <w:pStyle w:val="Heading3"/>
                    <w:rPr>
                      <w:color w:val="00524D" w:themeColor="accent2" w:themeShade="80"/>
                    </w:rPr>
                  </w:pPr>
                </w:p>
              </w:tc>
            </w:tr>
          </w:tbl>
          <w:p w14:paraId="492B5FCB" w14:textId="776E6B76" w:rsidR="00460F89" w:rsidRPr="00E1508F" w:rsidRDefault="00836E23" w:rsidP="003135CF">
            <w:pPr>
              <w:rPr>
                <w:color w:val="00524D" w:themeColor="accent2" w:themeShade="80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57452419" wp14:editId="549E88E0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2325370</wp:posOffset>
                      </wp:positionV>
                      <wp:extent cx="2360930" cy="467677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467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7E6541" w14:textId="58AC3470" w:rsidR="00460F89" w:rsidRPr="00460F89" w:rsidRDefault="00460F89" w:rsidP="00460F89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60F89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="005778DD">
                                    <w:rPr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  <w:r w:rsidRPr="00460F89">
                                    <w:rPr>
                                      <w:sz w:val="28"/>
                                      <w:szCs w:val="28"/>
                                    </w:rPr>
                                    <w:t xml:space="preserve">0.00 for booth, among the first </w:t>
                                  </w:r>
                                  <w:r w:rsidR="00F01DD5">
                                    <w:rPr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460F89">
                                    <w:rPr>
                                      <w:sz w:val="28"/>
                                      <w:szCs w:val="28"/>
                                    </w:rPr>
                                    <w:t xml:space="preserve"> presentations </w:t>
                                  </w:r>
                                  <w:r w:rsidR="00D76378">
                                    <w:rPr>
                                      <w:sz w:val="28"/>
                                      <w:szCs w:val="28"/>
                                    </w:rPr>
                                    <w:t>plus</w:t>
                                  </w:r>
                                  <w:r w:rsidRPr="00460F89">
                                    <w:rPr>
                                      <w:sz w:val="28"/>
                                      <w:szCs w:val="28"/>
                                    </w:rPr>
                                    <w:t xml:space="preserve"> two months</w:t>
                                  </w:r>
                                  <w:r w:rsidR="00836E23">
                                    <w:rPr>
                                      <w:sz w:val="28"/>
                                      <w:szCs w:val="28"/>
                                    </w:rPr>
                                    <w:t xml:space="preserve"> free</w:t>
                                  </w:r>
                                  <w:r w:rsidRPr="00460F89">
                                    <w:rPr>
                                      <w:sz w:val="28"/>
                                      <w:szCs w:val="28"/>
                                    </w:rPr>
                                    <w:t xml:space="preserve"> advertising on seniorcenterct.org </w:t>
                                  </w:r>
                                </w:p>
                                <w:p w14:paraId="75FF5291" w14:textId="6555F563" w:rsidR="00460F89" w:rsidRPr="00460F89" w:rsidRDefault="00460F89" w:rsidP="00460F89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60F89">
                                    <w:rPr>
                                      <w:sz w:val="28"/>
                                      <w:szCs w:val="28"/>
                                    </w:rPr>
                                    <w:t>$1</w:t>
                                  </w:r>
                                  <w:r w:rsidR="008A6532"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460F89">
                                    <w:rPr>
                                      <w:sz w:val="28"/>
                                      <w:szCs w:val="28"/>
                                    </w:rPr>
                                    <w:t>0.00 booth + among next 3 presentations</w:t>
                                  </w:r>
                                </w:p>
                                <w:p w14:paraId="5F0F6A80" w14:textId="70109CC9" w:rsidR="00460F89" w:rsidRPr="00460F89" w:rsidRDefault="00460F89" w:rsidP="00460F89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60F89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="008A6532">
                                    <w:rPr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  <w:r w:rsidRPr="00460F89">
                                    <w:rPr>
                                      <w:sz w:val="28"/>
                                      <w:szCs w:val="28"/>
                                    </w:rPr>
                                    <w:t xml:space="preserve">.00 booth </w:t>
                                  </w:r>
                                  <w:r w:rsidR="00243C8B">
                                    <w:rPr>
                                      <w:sz w:val="28"/>
                                      <w:szCs w:val="28"/>
                                    </w:rPr>
                                    <w:t>+</w:t>
                                  </w:r>
                                  <w:r w:rsidRPr="00460F89">
                                    <w:rPr>
                                      <w:sz w:val="28"/>
                                      <w:szCs w:val="28"/>
                                    </w:rPr>
                                    <w:t xml:space="preserve"> random selection to present</w:t>
                                  </w:r>
                                </w:p>
                                <w:p w14:paraId="6D75AB01" w14:textId="77777777" w:rsidR="00460F89" w:rsidRPr="00460F89" w:rsidRDefault="00460F89" w:rsidP="00460F8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60F89">
                                    <w:rPr>
                                      <w:sz w:val="28"/>
                                      <w:szCs w:val="28"/>
                                    </w:rPr>
                                    <w:t xml:space="preserve">You are encouraged to stay for the day. </w:t>
                                  </w:r>
                                </w:p>
                                <w:p w14:paraId="562E44E4" w14:textId="0F4CEE6E" w:rsidR="00460F89" w:rsidRPr="00460F89" w:rsidRDefault="00460F89" w:rsidP="00460F8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60F89">
                                    <w:rPr>
                                      <w:sz w:val="28"/>
                                      <w:szCs w:val="28"/>
                                    </w:rPr>
                                    <w:t>There is a $10.00 fee for</w:t>
                                  </w:r>
                                  <w:r w:rsidR="002410B9">
                                    <w:rPr>
                                      <w:sz w:val="28"/>
                                      <w:szCs w:val="28"/>
                                    </w:rPr>
                                    <w:t xml:space="preserve"> each</w:t>
                                  </w:r>
                                  <w:r w:rsidRPr="00460F89">
                                    <w:rPr>
                                      <w:sz w:val="28"/>
                                      <w:szCs w:val="28"/>
                                    </w:rPr>
                                    <w:t xml:space="preserve"> additional breakfast and lunch.</w:t>
                                  </w:r>
                                </w:p>
                                <w:p w14:paraId="4815BEA9" w14:textId="77777777" w:rsidR="00460F89" w:rsidRPr="00460F89" w:rsidRDefault="00460F89" w:rsidP="00460F8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60F89">
                                    <w:rPr>
                                      <w:sz w:val="28"/>
                                      <w:szCs w:val="28"/>
                                    </w:rPr>
                                    <w:t xml:space="preserve">Make checks payable to: </w:t>
                                  </w:r>
                                </w:p>
                                <w:p w14:paraId="05403F73" w14:textId="77777777" w:rsidR="00460F89" w:rsidRPr="00460F89" w:rsidRDefault="00460F89" w:rsidP="00460F89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60F89">
                                    <w:rPr>
                                      <w:sz w:val="28"/>
                                      <w:szCs w:val="28"/>
                                    </w:rPr>
                                    <w:t xml:space="preserve">        </w:t>
                                  </w:r>
                                  <w:r w:rsidRPr="00460F89">
                                    <w:rPr>
                                      <w:b/>
                                      <w:color w:val="188664"/>
                                      <w:sz w:val="28"/>
                                      <w:szCs w:val="28"/>
                                    </w:rPr>
                                    <w:t xml:space="preserve">Jencks Network, LLC </w:t>
                                  </w:r>
                                </w:p>
                                <w:p w14:paraId="0CCEE164" w14:textId="77777777" w:rsidR="00460F89" w:rsidRDefault="00460F89" w:rsidP="00460F8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4524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.85pt;margin-top:183.1pt;width:185.9pt;height:368.25pt;z-index:2516582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">
                      <v:textbox>
                        <w:txbxContent>
                          <w:p w14:paraId="727E6541" w14:textId="58AC3470" w:rsidR="00460F89" w:rsidRPr="00460F89" w:rsidRDefault="00460F89" w:rsidP="00460F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60F89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 w:rsidR="005778DD"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r w:rsidRPr="00460F89">
                              <w:rPr>
                                <w:sz w:val="28"/>
                                <w:szCs w:val="28"/>
                              </w:rPr>
                              <w:t xml:space="preserve">0.00 for booth, among the first </w:t>
                            </w:r>
                            <w:r w:rsidR="00F01DD5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460F89">
                              <w:rPr>
                                <w:sz w:val="28"/>
                                <w:szCs w:val="28"/>
                              </w:rPr>
                              <w:t xml:space="preserve"> presentations </w:t>
                            </w:r>
                            <w:r w:rsidR="00D76378">
                              <w:rPr>
                                <w:sz w:val="28"/>
                                <w:szCs w:val="28"/>
                              </w:rPr>
                              <w:t>plus</w:t>
                            </w:r>
                            <w:r w:rsidRPr="00460F89">
                              <w:rPr>
                                <w:sz w:val="28"/>
                                <w:szCs w:val="28"/>
                              </w:rPr>
                              <w:t xml:space="preserve"> two months</w:t>
                            </w:r>
                            <w:r w:rsidR="00836E23">
                              <w:rPr>
                                <w:sz w:val="28"/>
                                <w:szCs w:val="28"/>
                              </w:rPr>
                              <w:t xml:space="preserve"> free</w:t>
                            </w:r>
                            <w:r w:rsidRPr="00460F89">
                              <w:rPr>
                                <w:sz w:val="28"/>
                                <w:szCs w:val="28"/>
                              </w:rPr>
                              <w:t xml:space="preserve"> advertising on seniorcenterct.org </w:t>
                            </w:r>
                          </w:p>
                          <w:p w14:paraId="75FF5291" w14:textId="6555F563" w:rsidR="00460F89" w:rsidRPr="00460F89" w:rsidRDefault="00460F89" w:rsidP="00460F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60F89">
                              <w:rPr>
                                <w:sz w:val="28"/>
                                <w:szCs w:val="28"/>
                              </w:rPr>
                              <w:t>$1</w:t>
                            </w:r>
                            <w:r w:rsidR="008A6532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460F89">
                              <w:rPr>
                                <w:sz w:val="28"/>
                                <w:szCs w:val="28"/>
                              </w:rPr>
                              <w:t>0.00 booth + among next 3 presentations</w:t>
                            </w:r>
                          </w:p>
                          <w:p w14:paraId="5F0F6A80" w14:textId="70109CC9" w:rsidR="00460F89" w:rsidRPr="00460F89" w:rsidRDefault="00460F89" w:rsidP="00460F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60F89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 w:rsidR="008A6532">
                              <w:rPr>
                                <w:sz w:val="28"/>
                                <w:szCs w:val="28"/>
                              </w:rPr>
                              <w:t>100</w:t>
                            </w:r>
                            <w:r w:rsidRPr="00460F89">
                              <w:rPr>
                                <w:sz w:val="28"/>
                                <w:szCs w:val="28"/>
                              </w:rPr>
                              <w:t xml:space="preserve">.00 booth </w:t>
                            </w:r>
                            <w:r w:rsidR="00243C8B">
                              <w:rPr>
                                <w:sz w:val="28"/>
                                <w:szCs w:val="28"/>
                              </w:rPr>
                              <w:t>+</w:t>
                            </w:r>
                            <w:r w:rsidRPr="00460F89">
                              <w:rPr>
                                <w:sz w:val="28"/>
                                <w:szCs w:val="28"/>
                              </w:rPr>
                              <w:t xml:space="preserve"> random selection to present</w:t>
                            </w:r>
                          </w:p>
                          <w:p w14:paraId="6D75AB01" w14:textId="77777777" w:rsidR="00460F89" w:rsidRPr="00460F89" w:rsidRDefault="00460F89" w:rsidP="00460F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60F89">
                              <w:rPr>
                                <w:sz w:val="28"/>
                                <w:szCs w:val="28"/>
                              </w:rPr>
                              <w:t xml:space="preserve">You are encouraged to stay for the day. </w:t>
                            </w:r>
                          </w:p>
                          <w:p w14:paraId="562E44E4" w14:textId="0F4CEE6E" w:rsidR="00460F89" w:rsidRPr="00460F89" w:rsidRDefault="00460F89" w:rsidP="00460F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60F89">
                              <w:rPr>
                                <w:sz w:val="28"/>
                                <w:szCs w:val="28"/>
                              </w:rPr>
                              <w:t>There is a $10.00 fee for</w:t>
                            </w:r>
                            <w:r w:rsidR="002410B9">
                              <w:rPr>
                                <w:sz w:val="28"/>
                                <w:szCs w:val="28"/>
                              </w:rPr>
                              <w:t xml:space="preserve"> each</w:t>
                            </w:r>
                            <w:r w:rsidRPr="00460F89">
                              <w:rPr>
                                <w:sz w:val="28"/>
                                <w:szCs w:val="28"/>
                              </w:rPr>
                              <w:t xml:space="preserve"> additional breakfast and lunch.</w:t>
                            </w:r>
                          </w:p>
                          <w:p w14:paraId="4815BEA9" w14:textId="77777777" w:rsidR="00460F89" w:rsidRPr="00460F89" w:rsidRDefault="00460F89" w:rsidP="00460F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60F89">
                              <w:rPr>
                                <w:sz w:val="28"/>
                                <w:szCs w:val="28"/>
                              </w:rPr>
                              <w:t xml:space="preserve">Make checks payable to: </w:t>
                            </w:r>
                          </w:p>
                          <w:p w14:paraId="05403F73" w14:textId="77777777" w:rsidR="00460F89" w:rsidRPr="00460F89" w:rsidRDefault="00460F89" w:rsidP="00460F8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60F89">
                              <w:rPr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460F89">
                              <w:rPr>
                                <w:b/>
                                <w:color w:val="188664"/>
                                <w:sz w:val="28"/>
                                <w:szCs w:val="28"/>
                              </w:rPr>
                              <w:t xml:space="preserve">Jencks Network, LLC </w:t>
                            </w:r>
                          </w:p>
                          <w:p w14:paraId="0CCEE164" w14:textId="77777777" w:rsidR="00460F89" w:rsidRDefault="00460F89" w:rsidP="00460F8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34BDC"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228600" distR="228600" simplePos="0" relativeHeight="251658243" behindDoc="0" locked="0" layoutInCell="1" allowOverlap="1" wp14:anchorId="57845ECA" wp14:editId="0F0E5BD6">
                      <wp:simplePos x="0" y="0"/>
                      <wp:positionH relativeFrom="page">
                        <wp:posOffset>198120</wp:posOffset>
                      </wp:positionH>
                      <wp:positionV relativeFrom="page">
                        <wp:posOffset>2362200</wp:posOffset>
                      </wp:positionV>
                      <wp:extent cx="2619375" cy="2312035"/>
                      <wp:effectExtent l="0" t="0" r="9525" b="12065"/>
                      <wp:wrapSquare wrapText="bothSides"/>
                      <wp:docPr id="173" name="Group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9375" cy="2312035"/>
                                <a:chOff x="-112549" y="0"/>
                                <a:chExt cx="3331483" cy="2332762"/>
                              </a:xfrm>
                            </wpg:grpSpPr>
                            <wps:wsp>
                              <wps:cNvPr id="174" name="Rectangle 174"/>
                              <wps:cNvSpPr/>
                              <wps:spPr>
                                <a:xfrm>
                                  <a:off x="0" y="0"/>
                                  <a:ext cx="3218688" cy="20287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5" name="Group 175"/>
                              <wpg:cNvGrpSpPr/>
                              <wpg:grpSpPr>
                                <a:xfrm>
                                  <a:off x="0" y="19050"/>
                                  <a:ext cx="2249424" cy="832104"/>
                                  <a:chOff x="228600" y="0"/>
                                  <a:chExt cx="1472184" cy="1024128"/>
                                </a:xfrm>
                              </wpg:grpSpPr>
                              <wps:wsp>
                                <wps:cNvPr id="176" name="Rectangle 10"/>
                                <wps:cNvSpPr/>
                                <wps:spPr>
                                  <a:xfrm>
                                    <a:off x="228600" y="0"/>
                                    <a:ext cx="1466258" cy="1012274"/>
                                  </a:xfrm>
                                  <a:custGeom>
                                    <a:avLst/>
                                    <a:gdLst>
                                      <a:gd name="connsiteX0" fmla="*/ 0 w 2240281"/>
                                      <a:gd name="connsiteY0" fmla="*/ 0 h 822960"/>
                                      <a:gd name="connsiteX1" fmla="*/ 2240281 w 2240281"/>
                                      <a:gd name="connsiteY1" fmla="*/ 0 h 822960"/>
                                      <a:gd name="connsiteX2" fmla="*/ 2240281 w 2240281"/>
                                      <a:gd name="connsiteY2" fmla="*/ 822960 h 822960"/>
                                      <a:gd name="connsiteX3" fmla="*/ 0 w 2240281"/>
                                      <a:gd name="connsiteY3" fmla="*/ 822960 h 822960"/>
                                      <a:gd name="connsiteX4" fmla="*/ 0 w 2240281"/>
                                      <a:gd name="connsiteY4" fmla="*/ 0 h 822960"/>
                                      <a:gd name="connsiteX0" fmla="*/ 0 w 2240281"/>
                                      <a:gd name="connsiteY0" fmla="*/ 0 h 822960"/>
                                      <a:gd name="connsiteX1" fmla="*/ 2240281 w 2240281"/>
                                      <a:gd name="connsiteY1" fmla="*/ 0 h 822960"/>
                                      <a:gd name="connsiteX2" fmla="*/ 1659256 w 2240281"/>
                                      <a:gd name="connsiteY2" fmla="*/ 222885 h 822960"/>
                                      <a:gd name="connsiteX3" fmla="*/ 0 w 2240281"/>
                                      <a:gd name="connsiteY3" fmla="*/ 822960 h 822960"/>
                                      <a:gd name="connsiteX4" fmla="*/ 0 w 2240281"/>
                                      <a:gd name="connsiteY4" fmla="*/ 0 h 8229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40281" h="822960">
                                        <a:moveTo>
                                          <a:pt x="0" y="0"/>
                                        </a:moveTo>
                                        <a:lnTo>
                                          <a:pt x="2240281" y="0"/>
                                        </a:lnTo>
                                        <a:lnTo>
                                          <a:pt x="1659256" y="222885"/>
                                        </a:lnTo>
                                        <a:lnTo>
                                          <a:pt x="0" y="8229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" name="Rectangle 177"/>
                                <wps:cNvSpPr/>
                                <wps:spPr>
                                  <a:xfrm>
                                    <a:off x="228600" y="0"/>
                                    <a:ext cx="1472184" cy="1024128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10"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8" name="Text Box 178"/>
                              <wps:cNvSpPr txBox="1"/>
                              <wps:spPr>
                                <a:xfrm>
                                  <a:off x="-112549" y="576623"/>
                                  <a:ext cx="3331483" cy="17561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802CD3" w14:textId="62F46894" w:rsidR="00460F89" w:rsidRPr="00EA67F2" w:rsidRDefault="000E5849" w:rsidP="007F0768">
                                    <w:pPr>
                                      <w:ind w:left="504"/>
                                      <w:jc w:val="center"/>
                                      <w:rPr>
                                        <w:smallCaps/>
                                        <w:color w:val="188664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188664"/>
                                        <w:sz w:val="28"/>
                                        <w:szCs w:val="28"/>
                                      </w:rPr>
                                      <w:t xml:space="preserve">Your </w:t>
                                    </w:r>
                                    <w:r w:rsidR="001A6368">
                                      <w:rPr>
                                        <w:smallCaps/>
                                        <w:color w:val="188664"/>
                                        <w:sz w:val="28"/>
                                        <w:szCs w:val="28"/>
                                      </w:rPr>
                                      <w:t>description will</w:t>
                                    </w:r>
                                    <w:r w:rsidR="00460F89" w:rsidRPr="00EA67F2">
                                      <w:rPr>
                                        <w:smallCaps/>
                                        <w:color w:val="188664"/>
                                        <w:sz w:val="28"/>
                                        <w:szCs w:val="28"/>
                                      </w:rPr>
                                      <w:t xml:space="preserve"> be included in the program for the day.</w:t>
                                    </w:r>
                                  </w:p>
                                  <w:p w14:paraId="1C4467E8" w14:textId="7B5E0C8F" w:rsidR="00460F89" w:rsidRPr="00EA67F2" w:rsidRDefault="00460F89" w:rsidP="007F0768">
                                    <w:pPr>
                                      <w:pStyle w:val="NoSpacing"/>
                                      <w:ind w:left="360"/>
                                      <w:jc w:val="center"/>
                                      <w:rPr>
                                        <w:b/>
                                        <w:color w:val="188664"/>
                                      </w:rPr>
                                    </w:pPr>
                                    <w:r w:rsidRPr="00EA67F2">
                                      <w:rPr>
                                        <w:b/>
                                        <w:color w:val="188664"/>
                                      </w:rPr>
                                      <w:t xml:space="preserve">Please double check </w:t>
                                    </w:r>
                                    <w:r w:rsidR="004D7753">
                                      <w:rPr>
                                        <w:b/>
                                        <w:color w:val="188664"/>
                                      </w:rPr>
                                      <w:t xml:space="preserve">that </w:t>
                                    </w:r>
                                    <w:r w:rsidRPr="00EA67F2">
                                      <w:rPr>
                                        <w:b/>
                                        <w:color w:val="188664"/>
                                      </w:rPr>
                                      <w:t>it’s correct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845ECA" id="Group 173" o:spid="_x0000_s1027" style="position:absolute;margin-left:15.6pt;margin-top:186pt;width:206.25pt;height:182.05pt;z-index:251658243;mso-wrap-distance-left:18pt;mso-wrap-distance-right:18pt;mso-position-horizontal-relative:page;mso-position-vertical-relative:page;mso-width-relative:margin;mso-height-relative:margin" coordorigin="-1125" coordsize="33314,2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">
                      <v:rect id="Rectangle 174" o:spid="_x0000_s1028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      <v:fill opacity="0"/>
                      </v:rect>
                      <v:group id="Group 175" o:spid="_x0000_s1029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    <v:shape id="Rectangle 10" o:spid="_x0000_s1030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e6a024 [3204]" stroked="f" strokeweight="1pt">
                          <v:stroke joinstyle="miter"/>
                          <v:path arrowok="t" o:connecttype="custom" o:connectlocs="0,0;1466258,0;1085979,274158;0,1012274;0,0" o:connectangles="0,0,0,0,0"/>
                        </v:shape>
                        <v:rect id="Rectangle 177" o:spid="_x0000_s1031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      <v:fill r:id="rId11" o:title="" recolor="t" rotate="t" type="frame"/>
                        </v:rect>
                      </v:group>
                      <v:shape id="Text Box 178" o:spid="_x0000_s1032" type="#_x0000_t202" style="position:absolute;left:-1125;top:5766;width:33314;height:17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      <v:textbox inset="3.6pt,7.2pt,0,0">
                          <w:txbxContent>
                            <w:p w14:paraId="3C802CD3" w14:textId="62F46894" w:rsidR="00460F89" w:rsidRPr="00EA67F2" w:rsidRDefault="000E5849" w:rsidP="007F0768">
                              <w:pPr>
                                <w:ind w:left="504"/>
                                <w:jc w:val="center"/>
                                <w:rPr>
                                  <w:smallCaps/>
                                  <w:color w:val="188664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smallCaps/>
                                  <w:color w:val="188664"/>
                                  <w:sz w:val="28"/>
                                  <w:szCs w:val="28"/>
                                </w:rPr>
                                <w:t xml:space="preserve">Your </w:t>
                              </w:r>
                              <w:r w:rsidR="001A6368">
                                <w:rPr>
                                  <w:smallCaps/>
                                  <w:color w:val="188664"/>
                                  <w:sz w:val="28"/>
                                  <w:szCs w:val="28"/>
                                </w:rPr>
                                <w:t>description will</w:t>
                              </w:r>
                              <w:r w:rsidR="00460F89" w:rsidRPr="00EA67F2">
                                <w:rPr>
                                  <w:smallCaps/>
                                  <w:color w:val="188664"/>
                                  <w:sz w:val="28"/>
                                  <w:szCs w:val="28"/>
                                </w:rPr>
                                <w:t xml:space="preserve"> be included in the program for the day.</w:t>
                              </w:r>
                            </w:p>
                            <w:p w14:paraId="1C4467E8" w14:textId="7B5E0C8F" w:rsidR="00460F89" w:rsidRPr="00EA67F2" w:rsidRDefault="00460F89" w:rsidP="007F0768">
                              <w:pPr>
                                <w:pStyle w:val="NoSpacing"/>
                                <w:ind w:left="360"/>
                                <w:jc w:val="center"/>
                                <w:rPr>
                                  <w:b/>
                                  <w:color w:val="188664"/>
                                </w:rPr>
                              </w:pPr>
                              <w:r w:rsidRPr="00EA67F2">
                                <w:rPr>
                                  <w:b/>
                                  <w:color w:val="188664"/>
                                </w:rPr>
                                <w:t xml:space="preserve">Please double check </w:t>
                              </w:r>
                              <w:r w:rsidR="004D7753">
                                <w:rPr>
                                  <w:b/>
                                  <w:color w:val="188664"/>
                                </w:rPr>
                                <w:t xml:space="preserve">that </w:t>
                              </w:r>
                              <w:r w:rsidRPr="00EA67F2">
                                <w:rPr>
                                  <w:b/>
                                  <w:color w:val="188664"/>
                                </w:rPr>
                                <w:t>it’s correct</w:t>
                              </w:r>
                            </w:p>
                          </w:txbxContent>
                        </v:textbox>
                      </v:shape>
                      <w10:wrap type="square" anchorx="page" anchory="page"/>
                    </v:group>
                  </w:pict>
                </mc:Fallback>
              </mc:AlternateContent>
            </w:r>
          </w:p>
        </w:tc>
      </w:tr>
    </w:tbl>
    <w:p w14:paraId="38502469" w14:textId="465D09C7" w:rsidR="00A6408A" w:rsidRDefault="00A6408A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7D0D9" w14:textId="77777777" w:rsidR="00840685" w:rsidRDefault="00840685" w:rsidP="008758D2">
      <w:pPr>
        <w:spacing w:after="0" w:line="240" w:lineRule="auto"/>
      </w:pPr>
      <w:r>
        <w:separator/>
      </w:r>
    </w:p>
  </w:endnote>
  <w:endnote w:type="continuationSeparator" w:id="0">
    <w:p w14:paraId="397B74CF" w14:textId="77777777" w:rsidR="00840685" w:rsidRDefault="00840685" w:rsidP="008758D2">
      <w:pPr>
        <w:spacing w:after="0" w:line="240" w:lineRule="auto"/>
      </w:pPr>
      <w:r>
        <w:continuationSeparator/>
      </w:r>
    </w:p>
  </w:endnote>
  <w:endnote w:type="continuationNotice" w:id="1">
    <w:p w14:paraId="4F48ACB3" w14:textId="77777777" w:rsidR="00840685" w:rsidRDefault="008406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E5CD4" w14:textId="77777777" w:rsidR="00840685" w:rsidRDefault="00840685" w:rsidP="008758D2">
      <w:pPr>
        <w:spacing w:after="0" w:line="240" w:lineRule="auto"/>
      </w:pPr>
      <w:r>
        <w:separator/>
      </w:r>
    </w:p>
  </w:footnote>
  <w:footnote w:type="continuationSeparator" w:id="0">
    <w:p w14:paraId="79F77912" w14:textId="77777777" w:rsidR="00840685" w:rsidRDefault="00840685" w:rsidP="008758D2">
      <w:pPr>
        <w:spacing w:after="0" w:line="240" w:lineRule="auto"/>
      </w:pPr>
      <w:r>
        <w:continuationSeparator/>
      </w:r>
    </w:p>
  </w:footnote>
  <w:footnote w:type="continuationNotice" w:id="1">
    <w:p w14:paraId="024AFD04" w14:textId="77777777" w:rsidR="00840685" w:rsidRDefault="0084068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576FC4"/>
    <w:multiLevelType w:val="hybridMultilevel"/>
    <w:tmpl w:val="0B7261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B6D31"/>
    <w:multiLevelType w:val="hybridMultilevel"/>
    <w:tmpl w:val="6D20C0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B66F9A"/>
    <w:multiLevelType w:val="hybridMultilevel"/>
    <w:tmpl w:val="6876D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C000A2"/>
    <w:multiLevelType w:val="hybridMultilevel"/>
    <w:tmpl w:val="D9368F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9A2"/>
    <w:rsid w:val="00007F6A"/>
    <w:rsid w:val="00025300"/>
    <w:rsid w:val="0006079A"/>
    <w:rsid w:val="00060AEA"/>
    <w:rsid w:val="000A3D80"/>
    <w:rsid w:val="000B22FC"/>
    <w:rsid w:val="000D61BA"/>
    <w:rsid w:val="000E11CC"/>
    <w:rsid w:val="000E5849"/>
    <w:rsid w:val="00190C6E"/>
    <w:rsid w:val="001A6368"/>
    <w:rsid w:val="001C34A2"/>
    <w:rsid w:val="00233EBC"/>
    <w:rsid w:val="002410B9"/>
    <w:rsid w:val="0024142A"/>
    <w:rsid w:val="00243C8B"/>
    <w:rsid w:val="00285833"/>
    <w:rsid w:val="002A6709"/>
    <w:rsid w:val="002D220D"/>
    <w:rsid w:val="002E33DD"/>
    <w:rsid w:val="002F6FBE"/>
    <w:rsid w:val="0031162E"/>
    <w:rsid w:val="0031173B"/>
    <w:rsid w:val="00323C6D"/>
    <w:rsid w:val="0034049E"/>
    <w:rsid w:val="0034073F"/>
    <w:rsid w:val="0036780F"/>
    <w:rsid w:val="00386E30"/>
    <w:rsid w:val="003C3D38"/>
    <w:rsid w:val="00413F65"/>
    <w:rsid w:val="004141EC"/>
    <w:rsid w:val="004357D5"/>
    <w:rsid w:val="00460F89"/>
    <w:rsid w:val="00474170"/>
    <w:rsid w:val="00485D1C"/>
    <w:rsid w:val="00497A46"/>
    <w:rsid w:val="004C491A"/>
    <w:rsid w:val="004D7753"/>
    <w:rsid w:val="004E650C"/>
    <w:rsid w:val="00510090"/>
    <w:rsid w:val="00514A38"/>
    <w:rsid w:val="005435E5"/>
    <w:rsid w:val="00552402"/>
    <w:rsid w:val="005616EF"/>
    <w:rsid w:val="005778DD"/>
    <w:rsid w:val="005C0464"/>
    <w:rsid w:val="005C3702"/>
    <w:rsid w:val="00617CD0"/>
    <w:rsid w:val="006543CB"/>
    <w:rsid w:val="006C4F92"/>
    <w:rsid w:val="006D05D9"/>
    <w:rsid w:val="006D1CF7"/>
    <w:rsid w:val="00701800"/>
    <w:rsid w:val="007342DC"/>
    <w:rsid w:val="007A45B1"/>
    <w:rsid w:val="007C51A6"/>
    <w:rsid w:val="007D5111"/>
    <w:rsid w:val="007F0768"/>
    <w:rsid w:val="00836E23"/>
    <w:rsid w:val="00840685"/>
    <w:rsid w:val="008758D2"/>
    <w:rsid w:val="008A6532"/>
    <w:rsid w:val="008D62CE"/>
    <w:rsid w:val="009172F4"/>
    <w:rsid w:val="00917CEF"/>
    <w:rsid w:val="0092058A"/>
    <w:rsid w:val="00942209"/>
    <w:rsid w:val="00973F3C"/>
    <w:rsid w:val="009A31A2"/>
    <w:rsid w:val="009A386D"/>
    <w:rsid w:val="009D6720"/>
    <w:rsid w:val="009E3D7B"/>
    <w:rsid w:val="00A30832"/>
    <w:rsid w:val="00A55E60"/>
    <w:rsid w:val="00A6408A"/>
    <w:rsid w:val="00A80C34"/>
    <w:rsid w:val="00A8775C"/>
    <w:rsid w:val="00A90ED5"/>
    <w:rsid w:val="00A961E9"/>
    <w:rsid w:val="00AB0BFF"/>
    <w:rsid w:val="00AD7D7A"/>
    <w:rsid w:val="00B136E8"/>
    <w:rsid w:val="00B57BEC"/>
    <w:rsid w:val="00B832E7"/>
    <w:rsid w:val="00BD2D6F"/>
    <w:rsid w:val="00BE069A"/>
    <w:rsid w:val="00C31A8B"/>
    <w:rsid w:val="00C82112"/>
    <w:rsid w:val="00C92804"/>
    <w:rsid w:val="00D1378A"/>
    <w:rsid w:val="00D47A82"/>
    <w:rsid w:val="00D76378"/>
    <w:rsid w:val="00DD4651"/>
    <w:rsid w:val="00DE70CA"/>
    <w:rsid w:val="00DF7D26"/>
    <w:rsid w:val="00E009A2"/>
    <w:rsid w:val="00E34BDC"/>
    <w:rsid w:val="00E37547"/>
    <w:rsid w:val="00E67707"/>
    <w:rsid w:val="00E7631A"/>
    <w:rsid w:val="00E82A9C"/>
    <w:rsid w:val="00E9781B"/>
    <w:rsid w:val="00F01DD5"/>
    <w:rsid w:val="00F63A71"/>
    <w:rsid w:val="00F833C9"/>
    <w:rsid w:val="00FA153B"/>
    <w:rsid w:val="00FF11B9"/>
    <w:rsid w:val="00FF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BC3DF3"/>
  <w15:chartTrackingRefBased/>
  <w15:docId w15:val="{2C5E2EB0-E9A5-41F0-8074-755DC4A71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iPriority="13" w:unhideWhenUsed="1" w:qFormat="1"/>
    <w:lsdException w:name="Signature" w:semiHidden="1" w:uiPriority="14" w:unhideWhenUsed="1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1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paragraph" w:styleId="ListParagraph">
    <w:name w:val="List Paragraph"/>
    <w:basedOn w:val="Normal"/>
    <w:uiPriority w:val="34"/>
    <w:unhideWhenUsed/>
    <w:qFormat/>
    <w:rsid w:val="007D51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58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8D2"/>
  </w:style>
  <w:style w:type="paragraph" w:styleId="Footer">
    <w:name w:val="footer"/>
    <w:basedOn w:val="Normal"/>
    <w:link w:val="FooterChar"/>
    <w:uiPriority w:val="99"/>
    <w:unhideWhenUsed/>
    <w:rsid w:val="008758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8D2"/>
  </w:style>
  <w:style w:type="paragraph" w:styleId="Closing">
    <w:name w:val="Closing"/>
    <w:basedOn w:val="Normal"/>
    <w:next w:val="Signature"/>
    <w:link w:val="ClosingChar"/>
    <w:uiPriority w:val="13"/>
    <w:qFormat/>
    <w:rsid w:val="00460F89"/>
    <w:pPr>
      <w:spacing w:before="360" w:after="120" w:line="259" w:lineRule="auto"/>
      <w:contextualSpacing/>
    </w:pPr>
    <w:rPr>
      <w:rFonts w:eastAsiaTheme="minorHAnsi"/>
      <w:sz w:val="20"/>
      <w:szCs w:val="20"/>
      <w:lang w:eastAsia="en-US"/>
    </w:rPr>
  </w:style>
  <w:style w:type="character" w:customStyle="1" w:styleId="ClosingChar">
    <w:name w:val="Closing Char"/>
    <w:basedOn w:val="DefaultParagraphFont"/>
    <w:link w:val="Closing"/>
    <w:uiPriority w:val="13"/>
    <w:rsid w:val="00460F89"/>
    <w:rPr>
      <w:rFonts w:eastAsiaTheme="minorHAnsi"/>
      <w:sz w:val="20"/>
      <w:szCs w:val="20"/>
      <w:lang w:eastAsia="en-US"/>
    </w:rPr>
  </w:style>
  <w:style w:type="paragraph" w:styleId="Signature">
    <w:name w:val="Signature"/>
    <w:basedOn w:val="Normal"/>
    <w:next w:val="Normal"/>
    <w:link w:val="SignatureChar"/>
    <w:uiPriority w:val="14"/>
    <w:qFormat/>
    <w:rsid w:val="00460F89"/>
    <w:pPr>
      <w:spacing w:after="12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SignatureChar">
    <w:name w:val="Signature Char"/>
    <w:basedOn w:val="DefaultParagraphFont"/>
    <w:link w:val="Signature"/>
    <w:uiPriority w:val="14"/>
    <w:rsid w:val="00460F89"/>
    <w:rPr>
      <w:rFonts w:eastAsiaTheme="minorHAnsi"/>
      <w:sz w:val="20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11"/>
    <w:qFormat/>
    <w:rsid w:val="00460F89"/>
    <w:pPr>
      <w:spacing w:after="560" w:line="259" w:lineRule="auto"/>
    </w:pPr>
    <w:rPr>
      <w:rFonts w:eastAsiaTheme="minorHAnsi"/>
      <w:sz w:val="20"/>
      <w:szCs w:val="20"/>
      <w:lang w:eastAsia="en-US"/>
    </w:rPr>
  </w:style>
  <w:style w:type="character" w:customStyle="1" w:styleId="DateChar">
    <w:name w:val="Date Char"/>
    <w:basedOn w:val="DefaultParagraphFont"/>
    <w:link w:val="Date"/>
    <w:uiPriority w:val="11"/>
    <w:rsid w:val="00460F89"/>
    <w:rPr>
      <w:rFonts w:eastAsiaTheme="minorHAnsi"/>
      <w:sz w:val="20"/>
      <w:szCs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60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dy%20jencks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1322135670B4072AD0C4C40D266E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890BE-5146-495D-A6FA-4FE986E3DD3C}"/>
      </w:docPartPr>
      <w:docPartBody>
        <w:p w:rsidR="00FF39EA" w:rsidRDefault="00FF39EA">
          <w:pPr>
            <w:pStyle w:val="71322135670B4072AD0C4C40D266EFFC"/>
          </w:pPr>
          <w:r>
            <w:t>Street Address</w:t>
          </w:r>
          <w:r>
            <w:br/>
            <w:t>City, ST ZIP Code</w:t>
          </w:r>
          <w:r>
            <w:br/>
            <w:t>Telephone</w:t>
          </w:r>
        </w:p>
      </w:docPartBody>
    </w:docPart>
    <w:docPart>
      <w:docPartPr>
        <w:name w:val="CF928076FE7B4E67B416048F295C2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60A44-AF52-4DB5-A493-8603FDF6857A}"/>
      </w:docPartPr>
      <w:docPartBody>
        <w:p w:rsidR="00BE7256" w:rsidRDefault="00E70B74" w:rsidP="00E70B74">
          <w:pPr>
            <w:pStyle w:val="CF928076FE7B4E67B416048F295C2992"/>
          </w:pPr>
          <w:r>
            <w:t>Street Address</w:t>
          </w:r>
          <w:r>
            <w:br/>
            <w:t>City, ST ZIP Code</w:t>
          </w:r>
          <w:r>
            <w:br/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9EA"/>
    <w:rsid w:val="002B6B6E"/>
    <w:rsid w:val="008D3411"/>
    <w:rsid w:val="00BE7256"/>
    <w:rsid w:val="00D3024A"/>
    <w:rsid w:val="00D9233F"/>
    <w:rsid w:val="00E70B74"/>
    <w:rsid w:val="00FF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322135670B4072AD0C4C40D266EFFC">
    <w:name w:val="71322135670B4072AD0C4C40D266EFFC"/>
  </w:style>
  <w:style w:type="paragraph" w:customStyle="1" w:styleId="737CE9478AA247C5B6D9041437E09FBF">
    <w:name w:val="737CE9478AA247C5B6D9041437E09FBF"/>
    <w:rsid w:val="00FF39EA"/>
  </w:style>
  <w:style w:type="paragraph" w:customStyle="1" w:styleId="9302FB2E78CF46B3AAEF9AE5374844DE">
    <w:name w:val="9302FB2E78CF46B3AAEF9AE5374844DE"/>
    <w:rsid w:val="00E70B74"/>
  </w:style>
  <w:style w:type="paragraph" w:customStyle="1" w:styleId="925F7C0F0F914AB197E0212BD8ED9CD5">
    <w:name w:val="925F7C0F0F914AB197E0212BD8ED9CD5"/>
    <w:rsid w:val="00E70B74"/>
  </w:style>
  <w:style w:type="paragraph" w:customStyle="1" w:styleId="CF928076FE7B4E67B416048F295C2992">
    <w:name w:val="CF928076FE7B4E67B416048F295C2992"/>
    <w:rsid w:val="00E70B74"/>
  </w:style>
  <w:style w:type="paragraph" w:customStyle="1" w:styleId="3AB503316F9546EB86F6C49B115AD1C8">
    <w:name w:val="3AB503316F9546EB86F6C49B115AD1C8"/>
    <w:rsid w:val="00E70B74"/>
  </w:style>
  <w:style w:type="paragraph" w:customStyle="1" w:styleId="3357AE598F8F47AF9C338E8251D56691">
    <w:name w:val="3357AE598F8F47AF9C338E8251D56691"/>
    <w:rsid w:val="00E70B74"/>
  </w:style>
  <w:style w:type="paragraph" w:customStyle="1" w:styleId="6A540BEAB5ED4BC79FDC471598BC2C0F">
    <w:name w:val="6A540BEAB5ED4BC79FDC471598BC2C0F"/>
    <w:rsid w:val="00E70B74"/>
  </w:style>
  <w:style w:type="paragraph" w:customStyle="1" w:styleId="34EBA9A738E04292B9CE89F02F69362C">
    <w:name w:val="34EBA9A738E04292B9CE89F02F69362C"/>
    <w:rsid w:val="008D34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B7EF4B-FED3-4DAA-8DF5-EB9834988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1</TotalTime>
  <Pages>3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jencks</dc:creator>
  <cp:keywords/>
  <dc:description/>
  <cp:lastModifiedBy>judy jencks</cp:lastModifiedBy>
  <cp:revision>2</cp:revision>
  <cp:lastPrinted>2018-05-22T17:02:00Z</cp:lastPrinted>
  <dcterms:created xsi:type="dcterms:W3CDTF">2018-06-15T16:54:00Z</dcterms:created>
  <dcterms:modified xsi:type="dcterms:W3CDTF">2018-06-15T16:54:00Z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